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2B0" w:rsidRDefault="00573A48">
      <w:pPr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4107180</wp:posOffset>
                </wp:positionH>
                <wp:positionV relativeFrom="paragraph">
                  <wp:posOffset>-573405</wp:posOffset>
                </wp:positionV>
                <wp:extent cx="2105025" cy="1450975"/>
                <wp:effectExtent l="1905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45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7BB1" w:rsidRDefault="00C37BB1">
                            <w:r>
                              <w:t xml:space="preserve">           </w:t>
                            </w:r>
                            <w:r w:rsidR="00573A4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23390" cy="1221105"/>
                                  <wp:effectExtent l="0" t="0" r="0" b="0"/>
                                  <wp:docPr id="1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3390" cy="1221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7BB1" w:rsidRDefault="00C37BB1"/>
                          <w:p w:rsidR="00C37BB1" w:rsidRDefault="00C37BB1"/>
                          <w:p w:rsidR="00C37BB1" w:rsidRDefault="00C37BB1"/>
                          <w:p w:rsidR="00C37BB1" w:rsidRDefault="00C37BB1"/>
                          <w:p w:rsidR="00C37BB1" w:rsidRDefault="00C37BB1"/>
                          <w:p w:rsidR="00C37BB1" w:rsidRDefault="00C37B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23.4pt;margin-top:-45.15pt;width:165.75pt;height:11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zp6tgIAALo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" filled="f" stroked="f">
                <v:textbox>
                  <w:txbxContent>
                    <w:p w:rsidR="00C37BB1" w:rsidRDefault="00C37BB1">
                      <w:r>
                        <w:t xml:space="preserve">           </w:t>
                      </w:r>
                      <w:r w:rsidR="00573A48">
                        <w:rPr>
                          <w:noProof/>
                        </w:rPr>
                        <w:drawing>
                          <wp:inline distT="0" distB="0" distL="0" distR="0">
                            <wp:extent cx="1723390" cy="1221105"/>
                            <wp:effectExtent l="0" t="0" r="0" b="0"/>
                            <wp:docPr id="1" name="Bild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3390" cy="1221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7BB1" w:rsidRDefault="00C37BB1"/>
                    <w:p w:rsidR="00C37BB1" w:rsidRDefault="00C37BB1"/>
                    <w:p w:rsidR="00C37BB1" w:rsidRDefault="00C37BB1"/>
                    <w:p w:rsidR="00C37BB1" w:rsidRDefault="00C37BB1"/>
                    <w:p w:rsidR="00C37BB1" w:rsidRDefault="00C37BB1"/>
                    <w:p w:rsidR="00C37BB1" w:rsidRDefault="00C37BB1"/>
                  </w:txbxContent>
                </v:textbox>
              </v:shape>
            </w:pict>
          </mc:Fallback>
        </mc:AlternateContent>
      </w:r>
      <w:r w:rsidR="00C37BB1" w:rsidRPr="00C37BB1">
        <w:rPr>
          <w:rFonts w:ascii="Arial" w:hAnsi="Arial" w:cs="Arial"/>
          <w:sz w:val="32"/>
          <w:szCs w:val="32"/>
        </w:rPr>
        <w:t>VERBANDSGEMEINDE AAR-EINRICH</w:t>
      </w:r>
      <w:r w:rsidR="00C37BB1" w:rsidRPr="00C37BB1">
        <w:rPr>
          <w:rFonts w:ascii="Arial" w:hAnsi="Arial" w:cs="Arial"/>
          <w:sz w:val="32"/>
          <w:szCs w:val="32"/>
        </w:rPr>
        <w:tab/>
      </w:r>
      <w:r w:rsidR="00C37BB1" w:rsidRPr="00C37BB1">
        <w:rPr>
          <w:rFonts w:ascii="Arial" w:hAnsi="Arial" w:cs="Arial"/>
          <w:sz w:val="32"/>
          <w:szCs w:val="32"/>
        </w:rPr>
        <w:tab/>
      </w:r>
      <w:r w:rsidR="00C37BB1" w:rsidRPr="00C37BB1">
        <w:rPr>
          <w:rFonts w:ascii="Arial" w:hAnsi="Arial" w:cs="Arial"/>
          <w:sz w:val="32"/>
          <w:szCs w:val="32"/>
        </w:rPr>
        <w:tab/>
      </w:r>
      <w:r w:rsidR="00C37BB1" w:rsidRPr="00C37BB1">
        <w:rPr>
          <w:rFonts w:ascii="Arial" w:hAnsi="Arial" w:cs="Arial"/>
          <w:sz w:val="32"/>
          <w:szCs w:val="32"/>
        </w:rPr>
        <w:tab/>
      </w:r>
      <w:r w:rsidR="00C37BB1" w:rsidRPr="00C37BB1">
        <w:rPr>
          <w:rFonts w:ascii="Arial" w:hAnsi="Arial" w:cs="Arial"/>
          <w:sz w:val="32"/>
          <w:szCs w:val="32"/>
        </w:rPr>
        <w:tab/>
      </w:r>
      <w:r w:rsidR="00C37BB1" w:rsidRPr="00C37BB1">
        <w:rPr>
          <w:rFonts w:ascii="Arial" w:hAnsi="Arial" w:cs="Arial"/>
          <w:sz w:val="32"/>
          <w:szCs w:val="32"/>
        </w:rPr>
        <w:tab/>
      </w:r>
    </w:p>
    <w:p w:rsidR="008722B0" w:rsidRDefault="008722B0" w:rsidP="005212DE">
      <w:pPr>
        <w:spacing w:line="160" w:lineRule="exact"/>
        <w:rPr>
          <w:rFonts w:ascii="Arial" w:hAnsi="Arial" w:cs="Arial"/>
          <w:sz w:val="32"/>
          <w:szCs w:val="32"/>
        </w:rPr>
      </w:pPr>
    </w:p>
    <w:p w:rsidR="00F8613B" w:rsidRPr="005212DE" w:rsidRDefault="003E5331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  <w:r w:rsidR="00C37BB1" w:rsidRPr="005212DE">
        <w:rPr>
          <w:rFonts w:ascii="Arial" w:hAnsi="Arial" w:cs="Arial"/>
          <w:sz w:val="16"/>
          <w:szCs w:val="16"/>
        </w:rPr>
        <w:tab/>
      </w:r>
      <w:r w:rsidR="00C37BB1" w:rsidRPr="005212DE">
        <w:rPr>
          <w:rFonts w:ascii="Arial" w:hAnsi="Arial" w:cs="Arial"/>
          <w:sz w:val="16"/>
          <w:szCs w:val="16"/>
        </w:rPr>
        <w:tab/>
      </w:r>
      <w:r w:rsidR="00C37BB1" w:rsidRPr="005212DE">
        <w:rPr>
          <w:rFonts w:ascii="Arial" w:hAnsi="Arial" w:cs="Arial"/>
          <w:sz w:val="16"/>
          <w:szCs w:val="16"/>
        </w:rPr>
        <w:tab/>
      </w:r>
      <w:r w:rsidR="00C37BB1" w:rsidRPr="005212DE">
        <w:rPr>
          <w:rFonts w:ascii="Arial" w:hAnsi="Arial" w:cs="Arial"/>
          <w:sz w:val="16"/>
          <w:szCs w:val="16"/>
        </w:rPr>
        <w:tab/>
      </w:r>
      <w:r w:rsidR="00C37BB1" w:rsidRPr="005212DE">
        <w:rPr>
          <w:rFonts w:ascii="Arial" w:hAnsi="Arial" w:cs="Arial"/>
          <w:sz w:val="16"/>
          <w:szCs w:val="16"/>
        </w:rPr>
        <w:tab/>
      </w:r>
      <w:r w:rsidR="00C37BB1" w:rsidRPr="005212DE">
        <w:rPr>
          <w:rFonts w:ascii="Arial" w:hAnsi="Arial" w:cs="Arial"/>
          <w:sz w:val="16"/>
          <w:szCs w:val="16"/>
        </w:rPr>
        <w:tab/>
      </w:r>
      <w:r w:rsidR="00C37BB1" w:rsidRPr="005212DE">
        <w:rPr>
          <w:rFonts w:ascii="Arial" w:hAnsi="Arial" w:cs="Arial"/>
          <w:sz w:val="16"/>
          <w:szCs w:val="16"/>
        </w:rPr>
        <w:tab/>
      </w:r>
    </w:p>
    <w:p w:rsidR="00F8613B" w:rsidRPr="005212DE" w:rsidRDefault="003E5331" w:rsidP="00C37BB1">
      <w:pPr>
        <w:tabs>
          <w:tab w:val="left" w:pos="648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5212DE" w:rsidRPr="005212DE" w:rsidRDefault="003E5331" w:rsidP="00C37BB1">
      <w:pPr>
        <w:tabs>
          <w:tab w:val="left" w:pos="648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504225" w:rsidRDefault="00504225" w:rsidP="009550A8">
      <w:pPr>
        <w:tabs>
          <w:tab w:val="left" w:pos="5670"/>
        </w:tabs>
        <w:rPr>
          <w:rFonts w:ascii="Arial" w:hAnsi="Arial" w:cs="Arial"/>
          <w:sz w:val="20"/>
        </w:rPr>
      </w:pPr>
    </w:p>
    <w:p w:rsidR="00270C06" w:rsidRDefault="00270C06" w:rsidP="009550A8">
      <w:pPr>
        <w:tabs>
          <w:tab w:val="left" w:pos="5670"/>
          <w:tab w:val="left" w:pos="6096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:rsidR="00FB69DE" w:rsidRDefault="00270C06" w:rsidP="00270C06">
      <w:pPr>
        <w:tabs>
          <w:tab w:val="left" w:pos="5670"/>
          <w:tab w:val="left" w:pos="6096"/>
        </w:tabs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</w:p>
    <w:p w:rsidR="002B2291" w:rsidRPr="00BB6342" w:rsidRDefault="00DD670C" w:rsidP="0098123A">
      <w:pPr>
        <w:pStyle w:val="NurText"/>
        <w:jc w:val="both"/>
        <w:rPr>
          <w:rFonts w:ascii="Arial" w:hAnsi="Arial" w:cs="Arial"/>
          <w:color w:val="000000"/>
          <w:sz w:val="28"/>
          <w:szCs w:val="28"/>
        </w:rPr>
      </w:pPr>
      <w:r w:rsidRPr="00BB6342">
        <w:rPr>
          <w:rFonts w:ascii="Arial" w:hAnsi="Arial" w:cs="Arial"/>
          <w:color w:val="000000"/>
          <w:sz w:val="28"/>
          <w:szCs w:val="28"/>
        </w:rPr>
        <w:t>Anmeldung zur Hundesteuer</w:t>
      </w:r>
    </w:p>
    <w:p w:rsidR="00DD670C" w:rsidRDefault="00DD670C" w:rsidP="0098123A">
      <w:pPr>
        <w:pStyle w:val="NurText"/>
        <w:jc w:val="both"/>
        <w:rPr>
          <w:rFonts w:ascii="Arial" w:hAnsi="Arial" w:cs="Arial"/>
          <w:color w:val="000000"/>
          <w:sz w:val="24"/>
          <w:szCs w:val="24"/>
        </w:rPr>
      </w:pPr>
    </w:p>
    <w:p w:rsidR="00DD670C" w:rsidRDefault="00DD670C" w:rsidP="00DD670C">
      <w:pPr>
        <w:pStyle w:val="NurText"/>
        <w:numPr>
          <w:ilvl w:val="0"/>
          <w:numId w:val="4"/>
        </w:num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Angaben zum Hundehalter</w:t>
      </w:r>
    </w:p>
    <w:p w:rsidR="00DD670C" w:rsidRDefault="00DD670C" w:rsidP="00DD670C">
      <w:pPr>
        <w:pStyle w:val="NurText"/>
        <w:ind w:left="720"/>
        <w:jc w:val="both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2961"/>
        <w:gridCol w:w="5606"/>
      </w:tblGrid>
      <w:tr w:rsidR="00DD670C" w:rsidTr="008D0981">
        <w:tc>
          <w:tcPr>
            <w:tcW w:w="2961" w:type="dxa"/>
          </w:tcPr>
          <w:p w:rsidR="00DD670C" w:rsidRDefault="00DD670C" w:rsidP="008D0981">
            <w:pPr>
              <w:pStyle w:val="NurTex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Name, Vorname</w:t>
            </w:r>
          </w:p>
          <w:p w:rsidR="00DD670C" w:rsidRDefault="00DD670C" w:rsidP="008D0981">
            <w:pPr>
              <w:pStyle w:val="Nur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06" w:type="dxa"/>
          </w:tcPr>
          <w:p w:rsidR="00DD670C" w:rsidRDefault="008D0981" w:rsidP="008D0981">
            <w:pPr>
              <w:pStyle w:val="NurTex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bookmarkEnd w:id="0"/>
          </w:p>
        </w:tc>
      </w:tr>
      <w:tr w:rsidR="00DD670C" w:rsidTr="008D0981">
        <w:tc>
          <w:tcPr>
            <w:tcW w:w="2961" w:type="dxa"/>
          </w:tcPr>
          <w:p w:rsidR="00DD670C" w:rsidRDefault="00DD670C" w:rsidP="008D0981">
            <w:pPr>
              <w:pStyle w:val="NurTex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Vollständige Anschrift</w:t>
            </w:r>
          </w:p>
          <w:p w:rsidR="00DD670C" w:rsidRDefault="00DD670C" w:rsidP="008D0981">
            <w:pPr>
              <w:pStyle w:val="Nur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06" w:type="dxa"/>
          </w:tcPr>
          <w:p w:rsidR="00DD670C" w:rsidRDefault="008D0981" w:rsidP="008D0981">
            <w:pPr>
              <w:pStyle w:val="NurTex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bookmarkEnd w:id="1"/>
          </w:p>
        </w:tc>
      </w:tr>
      <w:tr w:rsidR="00DD670C" w:rsidTr="008D0981">
        <w:tc>
          <w:tcPr>
            <w:tcW w:w="2961" w:type="dxa"/>
          </w:tcPr>
          <w:p w:rsidR="00DD670C" w:rsidRDefault="00DD670C" w:rsidP="008D0981">
            <w:pPr>
              <w:pStyle w:val="NurTex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Kontaktdaten</w:t>
            </w:r>
          </w:p>
          <w:p w:rsidR="00DD670C" w:rsidRDefault="00DD670C" w:rsidP="008D0981">
            <w:pPr>
              <w:pStyle w:val="Nur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06" w:type="dxa"/>
          </w:tcPr>
          <w:p w:rsidR="00DD670C" w:rsidRDefault="008D0981" w:rsidP="008D0981">
            <w:pPr>
              <w:pStyle w:val="NurTex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bookmarkEnd w:id="2"/>
          </w:p>
        </w:tc>
      </w:tr>
    </w:tbl>
    <w:p w:rsidR="00DD670C" w:rsidRDefault="00DD670C" w:rsidP="00DD670C">
      <w:pPr>
        <w:pStyle w:val="NurText"/>
        <w:ind w:left="720"/>
        <w:jc w:val="both"/>
        <w:rPr>
          <w:rFonts w:ascii="Arial" w:hAnsi="Arial" w:cs="Arial"/>
          <w:color w:val="000000"/>
          <w:sz w:val="24"/>
          <w:szCs w:val="24"/>
        </w:rPr>
      </w:pPr>
    </w:p>
    <w:p w:rsidR="00DD670C" w:rsidRDefault="00DD670C" w:rsidP="00DD670C">
      <w:pPr>
        <w:pStyle w:val="NurText"/>
        <w:numPr>
          <w:ilvl w:val="0"/>
          <w:numId w:val="4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DD670C">
        <w:rPr>
          <w:rFonts w:ascii="Arial" w:hAnsi="Arial" w:cs="Arial"/>
          <w:color w:val="000000"/>
          <w:sz w:val="24"/>
          <w:szCs w:val="24"/>
        </w:rPr>
        <w:t>Angaben zur Hundehaltung</w:t>
      </w:r>
    </w:p>
    <w:p w:rsidR="00DD670C" w:rsidRDefault="00DD670C" w:rsidP="00DD670C">
      <w:pPr>
        <w:pStyle w:val="NurText"/>
        <w:ind w:left="720"/>
        <w:jc w:val="both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4095"/>
        <w:gridCol w:w="312"/>
        <w:gridCol w:w="4160"/>
      </w:tblGrid>
      <w:tr w:rsidR="00DD670C" w:rsidTr="005801B2">
        <w:tc>
          <w:tcPr>
            <w:tcW w:w="4407" w:type="dxa"/>
            <w:gridSpan w:val="2"/>
          </w:tcPr>
          <w:p w:rsidR="00DD670C" w:rsidRDefault="00DD670C" w:rsidP="00DD670C">
            <w:pPr>
              <w:pStyle w:val="NurText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Datum der Anschaffung/</w:t>
            </w:r>
          </w:p>
          <w:p w:rsidR="00DD670C" w:rsidRDefault="00DD670C" w:rsidP="00DD670C">
            <w:pPr>
              <w:pStyle w:val="NurText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Aufnahme in den Haushalt</w:t>
            </w:r>
            <w:r w:rsidR="000723D7">
              <w:rPr>
                <w:rFonts w:ascii="Arial" w:hAnsi="Arial" w:cs="Arial"/>
                <w:color w:val="000000"/>
                <w:sz w:val="24"/>
                <w:szCs w:val="24"/>
              </w:rPr>
              <w:t>/ Zuzug</w:t>
            </w:r>
          </w:p>
        </w:tc>
        <w:tc>
          <w:tcPr>
            <w:tcW w:w="4160" w:type="dxa"/>
          </w:tcPr>
          <w:p w:rsidR="00DD670C" w:rsidRDefault="008D0981" w:rsidP="00802D79">
            <w:pPr>
              <w:pStyle w:val="NurText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="00802D79">
              <w:rPr>
                <w:rFonts w:ascii="Arial" w:hAnsi="Arial" w:cs="Arial"/>
                <w:color w:val="000000"/>
                <w:sz w:val="24"/>
                <w:szCs w:val="24"/>
              </w:rPr>
              <w:t> </w:t>
            </w:r>
            <w:r w:rsidR="00802D79">
              <w:rPr>
                <w:rFonts w:ascii="Arial" w:hAnsi="Arial" w:cs="Arial"/>
                <w:color w:val="000000"/>
                <w:sz w:val="24"/>
                <w:szCs w:val="24"/>
              </w:rPr>
              <w:t> </w:t>
            </w:r>
            <w:r w:rsidR="00802D79">
              <w:rPr>
                <w:rFonts w:ascii="Arial" w:hAnsi="Arial" w:cs="Arial"/>
                <w:color w:val="000000"/>
                <w:sz w:val="24"/>
                <w:szCs w:val="24"/>
              </w:rPr>
              <w:t> </w:t>
            </w:r>
            <w:r w:rsidR="00802D79">
              <w:rPr>
                <w:rFonts w:ascii="Arial" w:hAnsi="Arial" w:cs="Arial"/>
                <w:color w:val="000000"/>
                <w:sz w:val="24"/>
                <w:szCs w:val="24"/>
              </w:rPr>
              <w:t> </w:t>
            </w:r>
            <w:r w:rsidR="00802D79">
              <w:rPr>
                <w:rFonts w:ascii="Arial" w:hAnsi="Arial" w:cs="Arial"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bookmarkEnd w:id="3"/>
          </w:p>
        </w:tc>
      </w:tr>
      <w:tr w:rsidR="005801B2" w:rsidTr="00391A6B">
        <w:tc>
          <w:tcPr>
            <w:tcW w:w="8567" w:type="dxa"/>
            <w:gridSpan w:val="3"/>
          </w:tcPr>
          <w:p w:rsidR="005801B2" w:rsidRDefault="005801B2" w:rsidP="00DD670C">
            <w:pPr>
              <w:pStyle w:val="NurText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83568F" w:rsidRDefault="005801B2" w:rsidP="0083568F">
            <w:pPr>
              <w:pStyle w:val="NurText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Von:     </w:t>
            </w:r>
            <w:r w:rsidR="00437125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11"/>
            <w:r w:rsidR="00437125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802D79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802D79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="00437125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bookmarkEnd w:id="4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</w:t>
            </w:r>
            <w:r w:rsidRPr="003D1951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 xml:space="preserve">privat        </w:t>
            </w:r>
            <w:r w:rsidR="00437125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12"/>
            <w:r w:rsidR="00437125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instrText xml:space="preserve"> FORMCHECKBOX </w:instrText>
            </w:r>
            <w:r w:rsidR="00802D79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r>
            <w:r w:rsidR="00802D79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separate"/>
            </w:r>
            <w:r w:rsidR="00437125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end"/>
            </w:r>
            <w:bookmarkEnd w:id="5"/>
            <w:r w:rsidRPr="003D1951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 xml:space="preserve">   Züchter       </w:t>
            </w:r>
            <w:r w:rsidR="00437125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Kontrollkästchen13"/>
            <w:r w:rsidR="00437125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instrText xml:space="preserve"> FORMCHECKBOX </w:instrText>
            </w:r>
            <w:r w:rsidR="00BE13DA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r>
            <w:r w:rsidR="00802D79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separate"/>
            </w:r>
            <w:r w:rsidR="00437125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end"/>
            </w:r>
            <w:bookmarkEnd w:id="6"/>
            <w:r w:rsidRPr="003D1951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 xml:space="preserve">   Tierheim/Tierschutz o.ä.</w:t>
            </w:r>
          </w:p>
          <w:p w:rsidR="0083568F" w:rsidRDefault="0083568F" w:rsidP="0083568F">
            <w:pPr>
              <w:pStyle w:val="NurText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</w:p>
          <w:p w:rsidR="0083568F" w:rsidRPr="0083568F" w:rsidRDefault="0083568F" w:rsidP="0083568F">
            <w:pPr>
              <w:pStyle w:val="NurText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Anschrift: </w:t>
            </w:r>
            <w:r w:rsidR="008D0981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 w:rsidR="008D0981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8D0981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8D0981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="008D0981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8D0981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8D0981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8D0981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8D0981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8D0981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bookmarkEnd w:id="7"/>
          </w:p>
          <w:p w:rsidR="005801B2" w:rsidRDefault="005801B2" w:rsidP="00DD670C">
            <w:pPr>
              <w:pStyle w:val="NurText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5801B2" w:rsidTr="00354838">
        <w:tc>
          <w:tcPr>
            <w:tcW w:w="8567" w:type="dxa"/>
            <w:gridSpan w:val="3"/>
          </w:tcPr>
          <w:p w:rsidR="005801B2" w:rsidRDefault="005801B2" w:rsidP="00DD670C">
            <w:pPr>
              <w:pStyle w:val="NurText"/>
              <w:jc w:val="both"/>
              <w:rPr>
                <w:rFonts w:ascii="Arial" w:hAnsi="Arial" w:cs="Arial"/>
                <w:b w:val="0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Rasse </w:t>
            </w:r>
            <w:r w:rsidRPr="005801B2">
              <w:rPr>
                <w:rFonts w:ascii="Arial" w:hAnsi="Arial" w:cs="Arial"/>
                <w:b w:val="0"/>
                <w:color w:val="000000"/>
                <w:szCs w:val="22"/>
              </w:rPr>
              <w:t>(genaue Bezeichnung, möglichst auch bei Kreuzung verschiedener Rassen</w:t>
            </w:r>
            <w:r>
              <w:rPr>
                <w:rFonts w:ascii="Arial" w:hAnsi="Arial" w:cs="Arial"/>
                <w:b w:val="0"/>
                <w:color w:val="000000"/>
                <w:szCs w:val="22"/>
              </w:rPr>
              <w:t>):</w:t>
            </w:r>
          </w:p>
          <w:p w:rsidR="005801B2" w:rsidRDefault="008D0981" w:rsidP="008D0981">
            <w:pPr>
              <w:pStyle w:val="NurText"/>
              <w:spacing w:before="120" w:after="1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bookmarkEnd w:id="8"/>
          </w:p>
        </w:tc>
      </w:tr>
      <w:tr w:rsidR="005F7C0C" w:rsidTr="009A45B6">
        <w:tc>
          <w:tcPr>
            <w:tcW w:w="8567" w:type="dxa"/>
            <w:gridSpan w:val="3"/>
          </w:tcPr>
          <w:p w:rsidR="00FF42EC" w:rsidRPr="003D1951" w:rsidRDefault="005F7C0C" w:rsidP="008D0981">
            <w:pPr>
              <w:pStyle w:val="NurText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3D1951">
              <w:rPr>
                <w:rFonts w:ascii="Arial" w:hAnsi="Arial" w:cs="Arial"/>
                <w:color w:val="000000"/>
                <w:sz w:val="24"/>
                <w:szCs w:val="24"/>
              </w:rPr>
              <w:t>Geschlecht:</w:t>
            </w:r>
            <w:r w:rsidR="003D1951" w:rsidRPr="003D1951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 xml:space="preserve">  </w:t>
            </w:r>
            <w:r w:rsidR="003D1951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 xml:space="preserve">         </w:t>
            </w:r>
            <w:r w:rsidR="00FF42EC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 xml:space="preserve">  </w:t>
            </w:r>
            <w:r w:rsidR="003D1951" w:rsidRPr="003D1951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 xml:space="preserve">  </w:t>
            </w:r>
            <w:r w:rsidR="008D0981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1"/>
            <w:r w:rsidR="008D0981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instrText xml:space="preserve"> FORMCHECKBOX </w:instrText>
            </w:r>
            <w:r w:rsidR="00802D79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r>
            <w:r w:rsidR="00802D79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separate"/>
            </w:r>
            <w:r w:rsidR="008D0981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end"/>
            </w:r>
            <w:bookmarkEnd w:id="9"/>
            <w:r w:rsidR="008D0981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 xml:space="preserve"> weiblich          </w:t>
            </w:r>
            <w:r w:rsidR="008D0981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2"/>
            <w:r w:rsidR="008D0981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instrText xml:space="preserve"> FORMCHECKBOX </w:instrText>
            </w:r>
            <w:r w:rsidR="00802D79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r>
            <w:r w:rsidR="00802D79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separate"/>
            </w:r>
            <w:r w:rsidR="008D0981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end"/>
            </w:r>
            <w:bookmarkEnd w:id="10"/>
            <w:r w:rsidR="008D0981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 xml:space="preserve"> männlich</w:t>
            </w:r>
          </w:p>
        </w:tc>
      </w:tr>
      <w:tr w:rsidR="00FF42EC" w:rsidTr="00FF42EC">
        <w:tc>
          <w:tcPr>
            <w:tcW w:w="4095" w:type="dxa"/>
          </w:tcPr>
          <w:p w:rsidR="00FF42EC" w:rsidRDefault="00FF42EC" w:rsidP="00DD670C">
            <w:pPr>
              <w:pStyle w:val="NurText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Wurfdatum / Alter</w:t>
            </w:r>
          </w:p>
          <w:p w:rsidR="00FF42EC" w:rsidRDefault="008D0981" w:rsidP="008D0981">
            <w:pPr>
              <w:pStyle w:val="NurText"/>
              <w:spacing w:before="120" w:after="1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1" w:name="Text7"/>
            <w:r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bookmarkEnd w:id="11"/>
          </w:p>
        </w:tc>
        <w:tc>
          <w:tcPr>
            <w:tcW w:w="4472" w:type="dxa"/>
            <w:gridSpan w:val="2"/>
          </w:tcPr>
          <w:p w:rsidR="00FF42EC" w:rsidRDefault="00FF42EC" w:rsidP="00DD670C">
            <w:pPr>
              <w:pStyle w:val="NurText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Fellfarbe</w:t>
            </w:r>
          </w:p>
          <w:p w:rsidR="00FF42EC" w:rsidRDefault="008D0981" w:rsidP="008D0981">
            <w:pPr>
              <w:pStyle w:val="NurText"/>
              <w:spacing w:before="120" w:after="1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2" w:name="Text8"/>
            <w:r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bookmarkEnd w:id="12"/>
          </w:p>
        </w:tc>
      </w:tr>
      <w:tr w:rsidR="005801B2" w:rsidTr="008D0981">
        <w:tc>
          <w:tcPr>
            <w:tcW w:w="4095" w:type="dxa"/>
          </w:tcPr>
          <w:p w:rsidR="005801B2" w:rsidRDefault="005801B2" w:rsidP="00DD670C">
            <w:pPr>
              <w:pStyle w:val="NurText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Ist Ihr Hund gechipt?</w:t>
            </w:r>
          </w:p>
        </w:tc>
        <w:tc>
          <w:tcPr>
            <w:tcW w:w="4472" w:type="dxa"/>
            <w:gridSpan w:val="2"/>
          </w:tcPr>
          <w:p w:rsidR="005801B2" w:rsidRDefault="008D0981" w:rsidP="00DD670C">
            <w:pPr>
              <w:pStyle w:val="NurText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3"/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instrText xml:space="preserve"> FORMCHECKBOX </w:instrText>
            </w:r>
            <w:r w:rsidR="00802D79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r>
            <w:r w:rsidR="00802D79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end"/>
            </w:r>
            <w:bookmarkEnd w:id="13"/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 xml:space="preserve"> </w:t>
            </w:r>
            <w:r w:rsidR="005801B2" w:rsidRPr="00FF42EC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ja, Nr.:</w:t>
            </w:r>
            <w:r w:rsidR="005801B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4" w:name="Text9"/>
            <w:r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bookmarkEnd w:id="14"/>
          </w:p>
          <w:p w:rsidR="005801B2" w:rsidRDefault="008D0981" w:rsidP="00DD670C">
            <w:pPr>
              <w:pStyle w:val="NurText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4"/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instrText xml:space="preserve"> FORMCHECKBOX </w:instrText>
            </w:r>
            <w:r w:rsidR="00802D79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r>
            <w:r w:rsidR="00802D79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end"/>
            </w:r>
            <w:bookmarkEnd w:id="15"/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 xml:space="preserve"> </w:t>
            </w:r>
            <w:r w:rsidR="005801B2" w:rsidRPr="00FF42EC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nein</w:t>
            </w:r>
          </w:p>
        </w:tc>
      </w:tr>
      <w:tr w:rsidR="00FF42EC" w:rsidTr="008D0981">
        <w:tc>
          <w:tcPr>
            <w:tcW w:w="4095" w:type="dxa"/>
          </w:tcPr>
          <w:p w:rsidR="00FF42EC" w:rsidRDefault="00FF42EC" w:rsidP="00DD670C">
            <w:pPr>
              <w:pStyle w:val="NurText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Gefährlicher Hund</w:t>
            </w:r>
            <w:r w:rsidR="0083568F">
              <w:rPr>
                <w:rFonts w:ascii="Arial" w:hAnsi="Arial" w:cs="Arial"/>
                <w:color w:val="000000"/>
                <w:sz w:val="24"/>
                <w:szCs w:val="24"/>
              </w:rPr>
              <w:t xml:space="preserve"> i.S.d. § 1 LHundG </w:t>
            </w:r>
          </w:p>
        </w:tc>
        <w:tc>
          <w:tcPr>
            <w:tcW w:w="4472" w:type="dxa"/>
            <w:gridSpan w:val="2"/>
          </w:tcPr>
          <w:p w:rsidR="00FF42EC" w:rsidRPr="00FF42EC" w:rsidRDefault="008D0981" w:rsidP="00DD670C">
            <w:pPr>
              <w:pStyle w:val="NurText"/>
              <w:jc w:val="both"/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5"/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instrText xml:space="preserve"> FORMCHECKBOX </w:instrText>
            </w:r>
            <w:r w:rsidR="00802D79"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</w:r>
            <w:r w:rsidR="00802D79"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fldChar w:fldCharType="end"/>
            </w:r>
            <w:bookmarkEnd w:id="16"/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t xml:space="preserve"> </w:t>
            </w:r>
            <w:r w:rsidR="00FF42EC" w:rsidRPr="00FF42EC"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t>ja</w:t>
            </w:r>
          </w:p>
          <w:p w:rsidR="00FF42EC" w:rsidRDefault="008D0981" w:rsidP="00DD670C">
            <w:pPr>
              <w:pStyle w:val="NurText"/>
              <w:jc w:val="both"/>
              <w:rPr>
                <w:rFonts w:ascii="MS Gothic" w:eastAsia="MS Gothic" w:hAnsi="MS Gothic" w:cs="Arial"/>
                <w:color w:val="000000"/>
                <w:sz w:val="24"/>
                <w:szCs w:val="24"/>
              </w:rPr>
            </w:pPr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6"/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instrText xml:space="preserve"> FORMCHECKBOX </w:instrText>
            </w:r>
            <w:r w:rsidR="00802D79"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</w:r>
            <w:r w:rsidR="00802D79"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fldChar w:fldCharType="end"/>
            </w:r>
            <w:bookmarkEnd w:id="17"/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t xml:space="preserve"> </w:t>
            </w:r>
            <w:r w:rsidR="00FF42EC" w:rsidRPr="00FF42EC"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t>nein</w:t>
            </w:r>
          </w:p>
        </w:tc>
      </w:tr>
      <w:tr w:rsidR="009A5B5C" w:rsidTr="008D0981">
        <w:tc>
          <w:tcPr>
            <w:tcW w:w="4095" w:type="dxa"/>
          </w:tcPr>
          <w:p w:rsidR="009A5B5C" w:rsidRDefault="009A5B5C" w:rsidP="008D0981">
            <w:pPr>
              <w:pStyle w:val="NurTex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Wurde/Ist der Hund an anderer Stelle bereits als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erlaubnispflichtiger Hund registriert</w:t>
            </w:r>
            <w:r w:rsidR="008D0981">
              <w:rPr>
                <w:rFonts w:ascii="Arial" w:hAnsi="Arial" w:cs="Arial"/>
                <w:color w:val="000000"/>
                <w:sz w:val="24"/>
                <w:szCs w:val="24"/>
              </w:rPr>
              <w:t>?</w:t>
            </w:r>
          </w:p>
        </w:tc>
        <w:tc>
          <w:tcPr>
            <w:tcW w:w="4472" w:type="dxa"/>
            <w:gridSpan w:val="2"/>
          </w:tcPr>
          <w:p w:rsidR="009A5B5C" w:rsidRDefault="008D0981" w:rsidP="009A5B5C">
            <w:pPr>
              <w:pStyle w:val="NurText"/>
              <w:jc w:val="both"/>
              <w:rPr>
                <w:rFonts w:ascii="MS Gothic" w:eastAsia="MS Gothic" w:hAnsi="MS Gothic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lastRenderedPageBreak/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7"/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instrText xml:space="preserve"> FORMCHECKBOX </w:instrText>
            </w:r>
            <w:r w:rsidR="00802D79"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</w:r>
            <w:r w:rsidR="00802D79"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fldChar w:fldCharType="end"/>
            </w:r>
            <w:bookmarkEnd w:id="18"/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t xml:space="preserve"> </w:t>
            </w:r>
            <w:r w:rsidR="009A5B5C" w:rsidRPr="00E6602C"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t>nein</w:t>
            </w:r>
          </w:p>
          <w:p w:rsidR="009A5B5C" w:rsidRDefault="008D0981" w:rsidP="009A5B5C">
            <w:pPr>
              <w:pStyle w:val="NurText"/>
              <w:jc w:val="both"/>
              <w:rPr>
                <w:rFonts w:ascii="MS Gothic" w:eastAsia="MS Gothic" w:hAnsi="MS Gothic" w:cs="Arial"/>
                <w:color w:val="000000"/>
                <w:sz w:val="24"/>
                <w:szCs w:val="24"/>
              </w:rPr>
            </w:pPr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8"/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instrText xml:space="preserve"> FORMCHECKBOX </w:instrText>
            </w:r>
            <w:r w:rsidR="00802D79"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</w:r>
            <w:r w:rsidR="00802D79"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fldChar w:fldCharType="end"/>
            </w:r>
            <w:bookmarkEnd w:id="19"/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t xml:space="preserve"> </w:t>
            </w:r>
            <w:r w:rsidR="009A5B5C" w:rsidRPr="00E6602C"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t>ja</w:t>
            </w:r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0" w:name="Text10"/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</w:r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Arial" w:eastAsia="MS Gothic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eastAsia="MS Gothic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eastAsia="MS Gothic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eastAsia="MS Gothic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eastAsia="MS Gothic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fldChar w:fldCharType="end"/>
            </w:r>
            <w:bookmarkEnd w:id="20"/>
          </w:p>
        </w:tc>
      </w:tr>
      <w:tr w:rsidR="009A5B5C" w:rsidTr="008D0981">
        <w:tc>
          <w:tcPr>
            <w:tcW w:w="4095" w:type="dxa"/>
          </w:tcPr>
          <w:p w:rsidR="009A5B5C" w:rsidRDefault="009A5B5C" w:rsidP="009A5B5C">
            <w:pPr>
              <w:pStyle w:val="NurText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Es sind weitere Hunde im Haushalt vorhanden:</w:t>
            </w:r>
          </w:p>
          <w:p w:rsidR="009A5B5C" w:rsidRDefault="009A5B5C" w:rsidP="009A5B5C">
            <w:pPr>
              <w:pStyle w:val="NurText"/>
              <w:jc w:val="both"/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4472" w:type="dxa"/>
            <w:gridSpan w:val="2"/>
          </w:tcPr>
          <w:p w:rsidR="009A5B5C" w:rsidRDefault="008D0981" w:rsidP="009A5B5C">
            <w:pPr>
              <w:pStyle w:val="NurText"/>
              <w:jc w:val="both"/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9"/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instrText xml:space="preserve"> FORMCHECKBOX </w:instrText>
            </w:r>
            <w:r w:rsidR="00802D79"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</w:r>
            <w:r w:rsidR="00802D79"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fldChar w:fldCharType="end"/>
            </w:r>
            <w:bookmarkEnd w:id="21"/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t xml:space="preserve"> </w:t>
            </w:r>
            <w:r w:rsidR="009A5B5C" w:rsidRPr="00FF42EC"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t>ja, Anzahl</w:t>
            </w:r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2" w:name="Text11"/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</w:r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Arial" w:eastAsia="MS Gothic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eastAsia="MS Gothic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eastAsia="MS Gothic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eastAsia="MS Gothic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eastAsia="MS Gothic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fldChar w:fldCharType="end"/>
            </w:r>
            <w:bookmarkEnd w:id="22"/>
            <w:r w:rsidR="009A5B5C"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t xml:space="preserve">        </w:t>
            </w:r>
          </w:p>
          <w:p w:rsidR="008D0981" w:rsidRDefault="009A5B5C" w:rsidP="008D0981">
            <w:pPr>
              <w:pStyle w:val="NurText"/>
              <w:jc w:val="both"/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t xml:space="preserve">     Kassenzeichen:</w:t>
            </w:r>
            <w:r w:rsidR="008D0981"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t xml:space="preserve"> </w:t>
            </w:r>
            <w:r w:rsidR="008D0981"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3" w:name="Text12"/>
            <w:r w:rsidR="008D0981"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instrText xml:space="preserve"> FORMTEXT </w:instrText>
            </w:r>
            <w:r w:rsidR="008D0981"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</w:r>
            <w:r w:rsidR="008D0981"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fldChar w:fldCharType="separate"/>
            </w:r>
            <w:r w:rsidR="008D0981">
              <w:rPr>
                <w:rFonts w:ascii="Arial" w:eastAsia="MS Gothic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 w:rsidR="008D0981">
              <w:rPr>
                <w:rFonts w:ascii="Arial" w:eastAsia="MS Gothic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 w:rsidR="008D0981">
              <w:rPr>
                <w:rFonts w:ascii="Arial" w:eastAsia="MS Gothic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 w:rsidR="008D0981">
              <w:rPr>
                <w:rFonts w:ascii="Arial" w:eastAsia="MS Gothic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 w:rsidR="008D0981">
              <w:rPr>
                <w:rFonts w:ascii="Arial" w:eastAsia="MS Gothic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 w:rsidR="008D0981"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fldChar w:fldCharType="end"/>
            </w:r>
            <w:bookmarkEnd w:id="23"/>
          </w:p>
          <w:p w:rsidR="009A5B5C" w:rsidRPr="008D0981" w:rsidRDefault="008D0981" w:rsidP="008D0981">
            <w:pPr>
              <w:pStyle w:val="NurText"/>
              <w:jc w:val="both"/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10"/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instrText xml:space="preserve"> FORMCHECKBOX </w:instrText>
            </w:r>
            <w:r w:rsidR="00802D79"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</w:r>
            <w:r w:rsidR="00802D79"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fldChar w:fldCharType="end"/>
            </w:r>
            <w:bookmarkEnd w:id="24"/>
            <w:r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t xml:space="preserve"> </w:t>
            </w:r>
            <w:r w:rsidR="009A5B5C" w:rsidRPr="00FF42EC">
              <w:rPr>
                <w:rFonts w:ascii="Arial" w:eastAsia="MS Gothic" w:hAnsi="Arial" w:cs="Arial"/>
                <w:b w:val="0"/>
                <w:color w:val="000000"/>
                <w:sz w:val="24"/>
                <w:szCs w:val="24"/>
              </w:rPr>
              <w:t>nein</w:t>
            </w:r>
          </w:p>
        </w:tc>
      </w:tr>
    </w:tbl>
    <w:p w:rsidR="008D0981" w:rsidRDefault="008D0981" w:rsidP="009A5B5C">
      <w:pPr>
        <w:rPr>
          <w:rFonts w:ascii="Arial" w:hAnsi="Arial" w:cs="Arial"/>
          <w:sz w:val="32"/>
          <w:szCs w:val="32"/>
        </w:rPr>
      </w:pPr>
    </w:p>
    <w:p w:rsidR="008D0981" w:rsidRDefault="008D0981" w:rsidP="009A5B5C">
      <w:pPr>
        <w:rPr>
          <w:rFonts w:ascii="Arial" w:hAnsi="Arial" w:cs="Arial"/>
          <w:sz w:val="32"/>
          <w:szCs w:val="32"/>
        </w:rPr>
      </w:pPr>
    </w:p>
    <w:p w:rsidR="009A5B5C" w:rsidRDefault="009A5B5C" w:rsidP="009A5B5C">
      <w:pPr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E23653" wp14:editId="6D4AF3D4">
                <wp:simplePos x="0" y="0"/>
                <wp:positionH relativeFrom="column">
                  <wp:posOffset>4107180</wp:posOffset>
                </wp:positionH>
                <wp:positionV relativeFrom="paragraph">
                  <wp:posOffset>-573405</wp:posOffset>
                </wp:positionV>
                <wp:extent cx="2105025" cy="1450975"/>
                <wp:effectExtent l="1905" t="0" r="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45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5B5C" w:rsidRDefault="009A5B5C" w:rsidP="009A5B5C">
                            <w:r>
                              <w:t xml:space="preserve">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80AE84" wp14:editId="47B3DC23">
                                  <wp:extent cx="1723390" cy="1221105"/>
                                  <wp:effectExtent l="0" t="0" r="0" b="0"/>
                                  <wp:docPr id="5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3390" cy="1221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A5B5C" w:rsidRDefault="009A5B5C" w:rsidP="009A5B5C"/>
                          <w:p w:rsidR="009A5B5C" w:rsidRDefault="009A5B5C" w:rsidP="009A5B5C"/>
                          <w:p w:rsidR="009A5B5C" w:rsidRDefault="009A5B5C" w:rsidP="009A5B5C"/>
                          <w:p w:rsidR="009A5B5C" w:rsidRDefault="009A5B5C" w:rsidP="009A5B5C"/>
                          <w:p w:rsidR="009A5B5C" w:rsidRDefault="009A5B5C" w:rsidP="009A5B5C"/>
                          <w:p w:rsidR="009A5B5C" w:rsidRDefault="009A5B5C" w:rsidP="009A5B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23653" id="Textfeld 4" o:spid="_x0000_s1027" type="#_x0000_t202" style="position:absolute;margin-left:323.4pt;margin-top:-45.15pt;width:165.75pt;height:1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jl5uQIAAME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" filled="f" stroked="f">
                <v:textbox>
                  <w:txbxContent>
                    <w:p w:rsidR="009A5B5C" w:rsidRDefault="009A5B5C" w:rsidP="009A5B5C">
                      <w:r>
                        <w:t xml:space="preserve">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80AE84" wp14:editId="47B3DC23">
                            <wp:extent cx="1723390" cy="1221105"/>
                            <wp:effectExtent l="0" t="0" r="0" b="0"/>
                            <wp:docPr id="5" name="Bild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3390" cy="1221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5B5C" w:rsidRDefault="009A5B5C" w:rsidP="009A5B5C"/>
                    <w:p w:rsidR="009A5B5C" w:rsidRDefault="009A5B5C" w:rsidP="009A5B5C"/>
                    <w:p w:rsidR="009A5B5C" w:rsidRDefault="009A5B5C" w:rsidP="009A5B5C"/>
                    <w:p w:rsidR="009A5B5C" w:rsidRDefault="009A5B5C" w:rsidP="009A5B5C"/>
                    <w:p w:rsidR="009A5B5C" w:rsidRDefault="009A5B5C" w:rsidP="009A5B5C"/>
                    <w:p w:rsidR="009A5B5C" w:rsidRDefault="009A5B5C" w:rsidP="009A5B5C"/>
                  </w:txbxContent>
                </v:textbox>
              </v:shape>
            </w:pict>
          </mc:Fallback>
        </mc:AlternateContent>
      </w:r>
      <w:r w:rsidRPr="00C37BB1">
        <w:rPr>
          <w:rFonts w:ascii="Arial" w:hAnsi="Arial" w:cs="Arial"/>
          <w:sz w:val="32"/>
          <w:szCs w:val="32"/>
        </w:rPr>
        <w:t>VERBANDSGEMEINDE AAR-EINRICH</w:t>
      </w:r>
      <w:r w:rsidRPr="00C37BB1">
        <w:rPr>
          <w:rFonts w:ascii="Arial" w:hAnsi="Arial" w:cs="Arial"/>
          <w:sz w:val="32"/>
          <w:szCs w:val="32"/>
        </w:rPr>
        <w:tab/>
      </w:r>
      <w:r w:rsidRPr="00C37BB1">
        <w:rPr>
          <w:rFonts w:ascii="Arial" w:hAnsi="Arial" w:cs="Arial"/>
          <w:sz w:val="32"/>
          <w:szCs w:val="32"/>
        </w:rPr>
        <w:tab/>
      </w:r>
      <w:r w:rsidRPr="00C37BB1">
        <w:rPr>
          <w:rFonts w:ascii="Arial" w:hAnsi="Arial" w:cs="Arial"/>
          <w:sz w:val="32"/>
          <w:szCs w:val="32"/>
        </w:rPr>
        <w:tab/>
      </w:r>
      <w:r w:rsidRPr="00C37BB1">
        <w:rPr>
          <w:rFonts w:ascii="Arial" w:hAnsi="Arial" w:cs="Arial"/>
          <w:sz w:val="32"/>
          <w:szCs w:val="32"/>
        </w:rPr>
        <w:tab/>
      </w:r>
      <w:r w:rsidRPr="00C37BB1">
        <w:rPr>
          <w:rFonts w:ascii="Arial" w:hAnsi="Arial" w:cs="Arial"/>
          <w:sz w:val="32"/>
          <w:szCs w:val="32"/>
        </w:rPr>
        <w:tab/>
      </w:r>
      <w:r w:rsidRPr="00C37BB1">
        <w:rPr>
          <w:rFonts w:ascii="Arial" w:hAnsi="Arial" w:cs="Arial"/>
          <w:sz w:val="32"/>
          <w:szCs w:val="32"/>
        </w:rPr>
        <w:tab/>
      </w:r>
    </w:p>
    <w:p w:rsidR="009A5B5C" w:rsidRDefault="009A5B5C" w:rsidP="009A5B5C">
      <w:pPr>
        <w:spacing w:line="160" w:lineRule="exact"/>
        <w:rPr>
          <w:rFonts w:ascii="Arial" w:hAnsi="Arial" w:cs="Arial"/>
          <w:sz w:val="32"/>
          <w:szCs w:val="32"/>
        </w:rPr>
      </w:pPr>
    </w:p>
    <w:p w:rsidR="00AA4013" w:rsidRDefault="00AA4013" w:rsidP="00B82DE1">
      <w:pPr>
        <w:pStyle w:val="NurText"/>
        <w:jc w:val="both"/>
        <w:rPr>
          <w:rFonts w:ascii="Arial" w:hAnsi="Arial" w:cs="Arial"/>
          <w:b w:val="0"/>
          <w:color w:val="000000"/>
          <w:sz w:val="24"/>
          <w:szCs w:val="24"/>
        </w:rPr>
      </w:pPr>
    </w:p>
    <w:p w:rsidR="00AA4013" w:rsidRPr="00B82DE1" w:rsidRDefault="00AA4013" w:rsidP="00B82DE1">
      <w:pPr>
        <w:pStyle w:val="NurText"/>
        <w:jc w:val="both"/>
        <w:rPr>
          <w:rFonts w:ascii="Arial" w:hAnsi="Arial" w:cs="Arial"/>
          <w:b w:val="0"/>
          <w:color w:val="000000"/>
          <w:sz w:val="24"/>
          <w:szCs w:val="24"/>
        </w:rPr>
      </w:pPr>
    </w:p>
    <w:p w:rsidR="00773AFE" w:rsidRDefault="00773AFE" w:rsidP="00773AFE">
      <w:pPr>
        <w:pStyle w:val="NurText"/>
        <w:numPr>
          <w:ilvl w:val="0"/>
          <w:numId w:val="4"/>
        </w:num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Erklärung</w:t>
      </w:r>
      <w:r w:rsidR="000723D7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0723D7" w:rsidRPr="000723D7" w:rsidRDefault="000723D7" w:rsidP="000723D7">
      <w:pPr>
        <w:pStyle w:val="NurText"/>
        <w:ind w:left="720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0723D7">
        <w:rPr>
          <w:rFonts w:ascii="Arial" w:hAnsi="Arial" w:cs="Arial"/>
          <w:b w:val="0"/>
          <w:color w:val="000000"/>
          <w:sz w:val="20"/>
          <w:szCs w:val="20"/>
        </w:rPr>
        <w:t xml:space="preserve">(die Erklärungen sind zwingend zur Kenntnis zu nehmen und auszufüllen) </w:t>
      </w:r>
    </w:p>
    <w:p w:rsidR="00773AFE" w:rsidRPr="00DD670C" w:rsidRDefault="00773AFE" w:rsidP="00773AFE">
      <w:pPr>
        <w:pStyle w:val="NurText"/>
        <w:ind w:left="720"/>
        <w:jc w:val="both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8567"/>
      </w:tblGrid>
      <w:tr w:rsidR="00FF42EC" w:rsidTr="00360EFC">
        <w:tc>
          <w:tcPr>
            <w:tcW w:w="8567" w:type="dxa"/>
          </w:tcPr>
          <w:p w:rsidR="00FF42EC" w:rsidRDefault="00437125" w:rsidP="00360EFC">
            <w:pPr>
              <w:pStyle w:val="NurText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14"/>
            <w:r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802D79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802D79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bookmarkEnd w:id="25"/>
            <w:r w:rsidR="00FF42EC">
              <w:rPr>
                <w:rFonts w:ascii="Arial" w:hAnsi="Arial" w:cs="Arial"/>
                <w:color w:val="000000"/>
                <w:sz w:val="24"/>
                <w:szCs w:val="24"/>
              </w:rPr>
              <w:t xml:space="preserve">   Mischlingshunden</w:t>
            </w:r>
          </w:p>
          <w:p w:rsidR="00FF42EC" w:rsidRPr="005F7C0C" w:rsidRDefault="00FF42EC" w:rsidP="00360EFC">
            <w:pPr>
              <w:pStyle w:val="NurText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F42EC" w:rsidRPr="005F7C0C" w:rsidRDefault="00FF42EC" w:rsidP="00360EFC">
            <w:pPr>
              <w:pStyle w:val="NurText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5F7C0C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Der Hund stammt nicht von einem gefährlichen Hund im Sinne von § 1</w:t>
            </w:r>
          </w:p>
          <w:p w:rsidR="00FF42EC" w:rsidRPr="005F7C0C" w:rsidRDefault="00FF42EC" w:rsidP="00360EFC">
            <w:pPr>
              <w:pStyle w:val="NurText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5F7C0C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 xml:space="preserve">Abs. 2 Landeshundgesetz (LHundG) vom 22.12.2004 – in der derzeit geltenden </w:t>
            </w:r>
          </w:p>
          <w:p w:rsidR="00FF42EC" w:rsidRPr="005F7C0C" w:rsidRDefault="00FF42EC" w:rsidP="00360EFC">
            <w:pPr>
              <w:pStyle w:val="NurText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5F7C0C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 xml:space="preserve">Fassung – ab. </w:t>
            </w:r>
          </w:p>
          <w:p w:rsidR="00FF42EC" w:rsidRDefault="00FF42EC" w:rsidP="00360EFC">
            <w:pPr>
              <w:pStyle w:val="NurText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5F7C0C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Pit Bull Terrier / American Staffordshire Terrier / Staffordshire Bullterrier</w:t>
            </w:r>
          </w:p>
          <w:p w:rsidR="00FF42EC" w:rsidRDefault="00FF42EC" w:rsidP="00360EFC">
            <w:pPr>
              <w:pStyle w:val="NurText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FF42EC" w:rsidRPr="005F7C0C" w:rsidTr="00360EFC">
        <w:tc>
          <w:tcPr>
            <w:tcW w:w="8567" w:type="dxa"/>
          </w:tcPr>
          <w:p w:rsidR="00FF42EC" w:rsidRPr="005F7C0C" w:rsidRDefault="00437125" w:rsidP="00360EFC">
            <w:pPr>
              <w:pStyle w:val="NurText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6" w:name="Kontrollkästchen15"/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instrText xml:space="preserve"> FORMCHECKBOX </w:instrText>
            </w:r>
            <w:r w:rsidR="00802D79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r>
            <w:r w:rsidR="00802D79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end"/>
            </w:r>
            <w:bookmarkEnd w:id="26"/>
            <w:r w:rsidR="00FF42EC" w:rsidRPr="005F7C0C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 xml:space="preserve">   </w:t>
            </w:r>
            <w:r w:rsidR="00FF42EC" w:rsidRPr="005F7C0C">
              <w:rPr>
                <w:rFonts w:ascii="Arial" w:hAnsi="Arial" w:cs="Arial"/>
                <w:color w:val="000000"/>
                <w:sz w:val="24"/>
                <w:szCs w:val="24"/>
              </w:rPr>
              <w:t>gefährlichen Hunden</w:t>
            </w:r>
          </w:p>
          <w:p w:rsidR="00FF42EC" w:rsidRPr="005F7C0C" w:rsidRDefault="00FF42EC" w:rsidP="00360EFC">
            <w:pPr>
              <w:pStyle w:val="NurText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</w:p>
          <w:p w:rsidR="00FF42EC" w:rsidRPr="005F7C0C" w:rsidRDefault="00FF42EC" w:rsidP="00360EFC">
            <w:pPr>
              <w:pStyle w:val="NurText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5F7C0C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Es ist bekannt, dass die Haltung eines gefährlichen Hundes der Erlaubnis der</w:t>
            </w:r>
          </w:p>
          <w:p w:rsidR="00FF42EC" w:rsidRPr="005F7C0C" w:rsidRDefault="00FF42EC" w:rsidP="00360EFC">
            <w:pPr>
              <w:pStyle w:val="NurText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5F7C0C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 xml:space="preserve">örtlichen Ordnungsbehörde bedarf und dass die Haltung ohne Erlaubnis als </w:t>
            </w:r>
          </w:p>
          <w:p w:rsidR="00FF42EC" w:rsidRDefault="00FF42EC" w:rsidP="00360EFC">
            <w:pPr>
              <w:pStyle w:val="NurText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5F7C0C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Ordnungswidrigkeit mit einer Geldbuße bis zu 10.000 € geahndet werden kann.</w:t>
            </w:r>
          </w:p>
          <w:p w:rsidR="00FF42EC" w:rsidRPr="005F7C0C" w:rsidRDefault="00FF42EC" w:rsidP="00360EFC">
            <w:pPr>
              <w:pStyle w:val="NurText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</w:p>
        </w:tc>
      </w:tr>
    </w:tbl>
    <w:p w:rsidR="00773AFE" w:rsidRDefault="00773AFE" w:rsidP="00BB6342">
      <w:pPr>
        <w:pStyle w:val="NurText"/>
        <w:jc w:val="both"/>
        <w:rPr>
          <w:rFonts w:ascii="Arial" w:hAnsi="Arial" w:cs="Arial"/>
          <w:color w:val="000000"/>
          <w:sz w:val="24"/>
          <w:szCs w:val="24"/>
        </w:rPr>
      </w:pPr>
    </w:p>
    <w:p w:rsidR="00773AFE" w:rsidRDefault="00773AFE" w:rsidP="00773AFE">
      <w:pPr>
        <w:pStyle w:val="NurText"/>
        <w:numPr>
          <w:ilvl w:val="0"/>
          <w:numId w:val="4"/>
        </w:num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Steuer</w:t>
      </w:r>
      <w:r w:rsidR="0083568F">
        <w:rPr>
          <w:rFonts w:ascii="Arial" w:hAnsi="Arial" w:cs="Arial"/>
          <w:color w:val="000000"/>
          <w:sz w:val="24"/>
          <w:szCs w:val="24"/>
        </w:rPr>
        <w:t xml:space="preserve">marke </w:t>
      </w:r>
      <w:r>
        <w:rPr>
          <w:rFonts w:ascii="Arial" w:hAnsi="Arial" w:cs="Arial"/>
          <w:color w:val="000000"/>
          <w:sz w:val="24"/>
          <w:szCs w:val="24"/>
        </w:rPr>
        <w:t xml:space="preserve">ausgehändigt mit der Nr.: </w:t>
      </w:r>
      <w:r w:rsidR="00437125">
        <w:rPr>
          <w:rFonts w:ascii="Arial" w:hAnsi="Arial" w:cs="Arial"/>
          <w:color w:val="000000"/>
          <w:sz w:val="24"/>
          <w:szCs w:val="24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27" w:name="Text13"/>
      <w:r w:rsidR="00437125">
        <w:rPr>
          <w:rFonts w:ascii="Arial" w:hAnsi="Arial" w:cs="Arial"/>
          <w:color w:val="000000"/>
          <w:sz w:val="24"/>
          <w:szCs w:val="24"/>
        </w:rPr>
        <w:instrText xml:space="preserve"> FORMTEXT </w:instrText>
      </w:r>
      <w:r w:rsidR="00437125">
        <w:rPr>
          <w:rFonts w:ascii="Arial" w:hAnsi="Arial" w:cs="Arial"/>
          <w:color w:val="000000"/>
          <w:sz w:val="24"/>
          <w:szCs w:val="24"/>
        </w:rPr>
      </w:r>
      <w:r w:rsidR="00437125">
        <w:rPr>
          <w:rFonts w:ascii="Arial" w:hAnsi="Arial" w:cs="Arial"/>
          <w:color w:val="000000"/>
          <w:sz w:val="24"/>
          <w:szCs w:val="24"/>
        </w:rPr>
        <w:fldChar w:fldCharType="separate"/>
      </w:r>
      <w:r w:rsidR="00437125">
        <w:rPr>
          <w:rFonts w:ascii="Arial" w:hAnsi="Arial" w:cs="Arial"/>
          <w:noProof/>
          <w:color w:val="000000"/>
          <w:sz w:val="24"/>
          <w:szCs w:val="24"/>
        </w:rPr>
        <w:t> </w:t>
      </w:r>
      <w:r w:rsidR="00437125">
        <w:rPr>
          <w:rFonts w:ascii="Arial" w:hAnsi="Arial" w:cs="Arial"/>
          <w:noProof/>
          <w:color w:val="000000"/>
          <w:sz w:val="24"/>
          <w:szCs w:val="24"/>
        </w:rPr>
        <w:t> </w:t>
      </w:r>
      <w:r w:rsidR="00437125">
        <w:rPr>
          <w:rFonts w:ascii="Arial" w:hAnsi="Arial" w:cs="Arial"/>
          <w:noProof/>
          <w:color w:val="000000"/>
          <w:sz w:val="24"/>
          <w:szCs w:val="24"/>
        </w:rPr>
        <w:t> </w:t>
      </w:r>
      <w:r w:rsidR="00437125">
        <w:rPr>
          <w:rFonts w:ascii="Arial" w:hAnsi="Arial" w:cs="Arial"/>
          <w:noProof/>
          <w:color w:val="000000"/>
          <w:sz w:val="24"/>
          <w:szCs w:val="24"/>
        </w:rPr>
        <w:t> </w:t>
      </w:r>
      <w:r w:rsidR="00437125">
        <w:rPr>
          <w:rFonts w:ascii="Arial" w:hAnsi="Arial" w:cs="Arial"/>
          <w:noProof/>
          <w:color w:val="000000"/>
          <w:sz w:val="24"/>
          <w:szCs w:val="24"/>
        </w:rPr>
        <w:t> </w:t>
      </w:r>
      <w:r w:rsidR="00437125">
        <w:rPr>
          <w:rFonts w:ascii="Arial" w:hAnsi="Arial" w:cs="Arial"/>
          <w:color w:val="000000"/>
          <w:sz w:val="24"/>
          <w:szCs w:val="24"/>
        </w:rPr>
        <w:fldChar w:fldCharType="end"/>
      </w:r>
      <w:bookmarkEnd w:id="27"/>
    </w:p>
    <w:p w:rsidR="00773AFE" w:rsidRDefault="00773AFE" w:rsidP="00773AFE">
      <w:pPr>
        <w:pStyle w:val="NurText"/>
        <w:ind w:left="360"/>
        <w:jc w:val="both"/>
        <w:rPr>
          <w:rFonts w:ascii="Arial" w:hAnsi="Arial" w:cs="Arial"/>
          <w:color w:val="000000"/>
          <w:sz w:val="24"/>
          <w:szCs w:val="24"/>
        </w:rPr>
      </w:pPr>
    </w:p>
    <w:p w:rsidR="00BB6342" w:rsidRDefault="00BB6342" w:rsidP="00BB6342">
      <w:pPr>
        <w:pStyle w:val="NurText"/>
        <w:jc w:val="both"/>
        <w:rPr>
          <w:rFonts w:ascii="Arial" w:hAnsi="Arial" w:cs="Arial"/>
          <w:b w:val="0"/>
          <w:color w:val="000000"/>
          <w:sz w:val="24"/>
          <w:szCs w:val="24"/>
        </w:rPr>
      </w:pPr>
    </w:p>
    <w:p w:rsidR="00BB6342" w:rsidRPr="00B82DE1" w:rsidRDefault="00BB6342" w:rsidP="00BB6342">
      <w:pPr>
        <w:pStyle w:val="NurText"/>
        <w:jc w:val="both"/>
        <w:rPr>
          <w:rFonts w:ascii="Arial" w:hAnsi="Arial" w:cs="Arial"/>
          <w:b w:val="0"/>
          <w:color w:val="000000"/>
          <w:sz w:val="24"/>
          <w:szCs w:val="24"/>
        </w:rPr>
      </w:pPr>
      <w:r w:rsidRPr="00B82DE1">
        <w:rPr>
          <w:rFonts w:ascii="Arial" w:hAnsi="Arial" w:cs="Arial"/>
          <w:b w:val="0"/>
          <w:color w:val="000000"/>
          <w:sz w:val="24"/>
          <w:szCs w:val="24"/>
        </w:rPr>
        <w:t xml:space="preserve">Sofern der Hund einem speziellen Verwendungszweck dient, </w:t>
      </w:r>
    </w:p>
    <w:p w:rsidR="00BB6342" w:rsidRDefault="00BB6342" w:rsidP="00BB6342">
      <w:pPr>
        <w:pStyle w:val="NurText"/>
        <w:jc w:val="both"/>
        <w:rPr>
          <w:rFonts w:ascii="Arial" w:hAnsi="Arial" w:cs="Arial"/>
          <w:b w:val="0"/>
          <w:color w:val="000000"/>
          <w:sz w:val="24"/>
          <w:szCs w:val="24"/>
        </w:rPr>
      </w:pPr>
      <w:r w:rsidRPr="00B82DE1">
        <w:rPr>
          <w:rFonts w:ascii="Arial" w:hAnsi="Arial" w:cs="Arial"/>
          <w:b w:val="0"/>
          <w:color w:val="000000"/>
          <w:sz w:val="24"/>
          <w:szCs w:val="24"/>
        </w:rPr>
        <w:t>z. B. Wach-, Behinderten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-, Therapie-, Diensthund etc., </w:t>
      </w:r>
      <w:r w:rsidR="000723D7">
        <w:rPr>
          <w:rFonts w:ascii="Arial" w:hAnsi="Arial" w:cs="Arial"/>
          <w:b w:val="0"/>
          <w:color w:val="000000"/>
          <w:sz w:val="24"/>
          <w:szCs w:val="24"/>
        </w:rPr>
        <w:t>ist ein separater schriftlicher Antrag zu stellen.</w:t>
      </w:r>
    </w:p>
    <w:p w:rsidR="00BB6342" w:rsidRDefault="00BB6342" w:rsidP="00B82DE1">
      <w:pPr>
        <w:pStyle w:val="NurText"/>
        <w:jc w:val="both"/>
        <w:rPr>
          <w:rFonts w:ascii="Arial" w:hAnsi="Arial" w:cs="Arial"/>
          <w:b w:val="0"/>
          <w:color w:val="000000"/>
          <w:sz w:val="24"/>
          <w:szCs w:val="24"/>
        </w:rPr>
      </w:pPr>
    </w:p>
    <w:p w:rsidR="00BB6342" w:rsidRDefault="00BB6342" w:rsidP="00B82DE1">
      <w:pPr>
        <w:pStyle w:val="NurText"/>
        <w:jc w:val="both"/>
        <w:rPr>
          <w:rFonts w:ascii="Arial" w:hAnsi="Arial" w:cs="Arial"/>
          <w:b w:val="0"/>
          <w:color w:val="000000"/>
          <w:sz w:val="24"/>
          <w:szCs w:val="24"/>
        </w:rPr>
      </w:pPr>
    </w:p>
    <w:p w:rsidR="00773AFE" w:rsidRDefault="00B82DE1" w:rsidP="00B82DE1">
      <w:pPr>
        <w:pStyle w:val="NurText"/>
        <w:jc w:val="both"/>
        <w:rPr>
          <w:rFonts w:ascii="Arial" w:hAnsi="Arial" w:cs="Arial"/>
          <w:b w:val="0"/>
          <w:color w:val="000000"/>
          <w:sz w:val="24"/>
          <w:szCs w:val="24"/>
        </w:rPr>
      </w:pPr>
      <w:r w:rsidRPr="00B82DE1">
        <w:rPr>
          <w:rFonts w:ascii="Arial" w:hAnsi="Arial" w:cs="Arial"/>
          <w:b w:val="0"/>
          <w:color w:val="000000"/>
          <w:sz w:val="24"/>
          <w:szCs w:val="24"/>
        </w:rPr>
        <w:t xml:space="preserve">Ich versichere, dass ich die vorgenannten Angaben in der Erklärung zur Hundesteuer 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wahrheitsgemäß und nach bestem </w:t>
      </w:r>
      <w:r w:rsidRPr="00B82DE1">
        <w:rPr>
          <w:rFonts w:ascii="Arial" w:hAnsi="Arial" w:cs="Arial"/>
          <w:b w:val="0"/>
          <w:color w:val="000000"/>
          <w:sz w:val="24"/>
          <w:szCs w:val="24"/>
        </w:rPr>
        <w:t>Wissen und Gewissen gemacht habe</w:t>
      </w:r>
    </w:p>
    <w:p w:rsidR="00B82DE1" w:rsidRDefault="00B82DE1" w:rsidP="00B82DE1">
      <w:pPr>
        <w:pStyle w:val="NurText"/>
        <w:jc w:val="both"/>
        <w:rPr>
          <w:rFonts w:ascii="Arial" w:hAnsi="Arial" w:cs="Arial"/>
          <w:b w:val="0"/>
          <w:color w:val="000000"/>
          <w:sz w:val="24"/>
          <w:szCs w:val="24"/>
        </w:rPr>
      </w:pPr>
    </w:p>
    <w:p w:rsidR="00BB6342" w:rsidRDefault="00BB6342" w:rsidP="00B82DE1">
      <w:pPr>
        <w:pStyle w:val="NurText"/>
        <w:jc w:val="both"/>
        <w:rPr>
          <w:rFonts w:ascii="Arial" w:hAnsi="Arial" w:cs="Arial"/>
          <w:b w:val="0"/>
          <w:color w:val="000000"/>
          <w:sz w:val="24"/>
          <w:szCs w:val="24"/>
        </w:rPr>
      </w:pPr>
    </w:p>
    <w:p w:rsidR="00B82DE1" w:rsidRPr="00B82DE1" w:rsidRDefault="00B82DE1" w:rsidP="00B82DE1">
      <w:pPr>
        <w:pStyle w:val="NurText"/>
        <w:jc w:val="both"/>
        <w:rPr>
          <w:rFonts w:ascii="Arial" w:hAnsi="Arial" w:cs="Arial"/>
          <w:b w:val="0"/>
          <w:color w:val="000000"/>
          <w:sz w:val="24"/>
          <w:szCs w:val="24"/>
        </w:rPr>
      </w:pPr>
    </w:p>
    <w:p w:rsidR="00773AFE" w:rsidRDefault="00B82DE1" w:rsidP="00773AFE">
      <w:pPr>
        <w:pStyle w:val="NurText"/>
        <w:ind w:left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3861575</wp:posOffset>
                </wp:positionH>
                <wp:positionV relativeFrom="paragraph">
                  <wp:posOffset>339981</wp:posOffset>
                </wp:positionV>
                <wp:extent cx="2220686" cy="0"/>
                <wp:effectExtent l="0" t="0" r="27305" b="1905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068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06080B" id="Gerader Verbinde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05pt,26.75pt" to="478.9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" strokecolor="#4579b8 [3044]"/>
            </w:pict>
          </mc:Fallback>
        </mc:AlternateContent>
      </w:r>
    </w:p>
    <w:p w:rsidR="008E052D" w:rsidRDefault="00437125" w:rsidP="008E052D">
      <w:pPr>
        <w:pStyle w:val="NurText"/>
        <w:jc w:val="both"/>
        <w:rPr>
          <w:rFonts w:ascii="Arial" w:hAnsi="Arial" w:cs="Arial"/>
          <w:b w:val="0"/>
          <w:color w:val="000000"/>
          <w:sz w:val="28"/>
          <w:szCs w:val="28"/>
        </w:rPr>
      </w:pPr>
      <w:r>
        <w:rPr>
          <w:rFonts w:ascii="Arial" w:hAnsi="Arial" w:cs="Arial"/>
          <w:b w:val="0"/>
          <w:color w:val="000000"/>
          <w:sz w:val="28"/>
          <w:szCs w:val="28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28" w:name="Text14"/>
      <w:r>
        <w:rPr>
          <w:rFonts w:ascii="Arial" w:hAnsi="Arial" w:cs="Arial"/>
          <w:b w:val="0"/>
          <w:color w:val="000000"/>
          <w:sz w:val="28"/>
          <w:szCs w:val="28"/>
        </w:rPr>
        <w:instrText xml:space="preserve"> FORMTEXT </w:instrText>
      </w:r>
      <w:r>
        <w:rPr>
          <w:rFonts w:ascii="Arial" w:hAnsi="Arial" w:cs="Arial"/>
          <w:b w:val="0"/>
          <w:color w:val="000000"/>
          <w:sz w:val="28"/>
          <w:szCs w:val="28"/>
        </w:rPr>
      </w:r>
      <w:r>
        <w:rPr>
          <w:rFonts w:ascii="Arial" w:hAnsi="Arial" w:cs="Arial"/>
          <w:b w:val="0"/>
          <w:color w:val="000000"/>
          <w:sz w:val="28"/>
          <w:szCs w:val="28"/>
        </w:rPr>
        <w:fldChar w:fldCharType="separate"/>
      </w:r>
      <w:bookmarkStart w:id="29" w:name="_GoBack"/>
      <w:bookmarkEnd w:id="29"/>
      <w:r>
        <w:rPr>
          <w:rFonts w:ascii="Arial" w:hAnsi="Arial" w:cs="Arial"/>
          <w:b w:val="0"/>
          <w:noProof/>
          <w:color w:val="000000"/>
          <w:sz w:val="28"/>
          <w:szCs w:val="28"/>
        </w:rPr>
        <w:t> </w:t>
      </w:r>
      <w:r>
        <w:rPr>
          <w:rFonts w:ascii="Arial" w:hAnsi="Arial" w:cs="Arial"/>
          <w:b w:val="0"/>
          <w:noProof/>
          <w:color w:val="000000"/>
          <w:sz w:val="28"/>
          <w:szCs w:val="28"/>
        </w:rPr>
        <w:t> </w:t>
      </w:r>
      <w:r>
        <w:rPr>
          <w:rFonts w:ascii="Arial" w:hAnsi="Arial" w:cs="Arial"/>
          <w:b w:val="0"/>
          <w:noProof/>
          <w:color w:val="000000"/>
          <w:sz w:val="28"/>
          <w:szCs w:val="28"/>
        </w:rPr>
        <w:t> </w:t>
      </w:r>
      <w:r>
        <w:rPr>
          <w:rFonts w:ascii="Arial" w:hAnsi="Arial" w:cs="Arial"/>
          <w:b w:val="0"/>
          <w:noProof/>
          <w:color w:val="000000"/>
          <w:sz w:val="28"/>
          <w:szCs w:val="28"/>
        </w:rPr>
        <w:t> </w:t>
      </w:r>
      <w:r>
        <w:rPr>
          <w:rFonts w:ascii="Arial" w:hAnsi="Arial" w:cs="Arial"/>
          <w:b w:val="0"/>
          <w:noProof/>
          <w:color w:val="000000"/>
          <w:sz w:val="28"/>
          <w:szCs w:val="28"/>
        </w:rPr>
        <w:t> </w:t>
      </w:r>
      <w:r>
        <w:rPr>
          <w:rFonts w:ascii="Arial" w:hAnsi="Arial" w:cs="Arial"/>
          <w:b w:val="0"/>
          <w:color w:val="000000"/>
          <w:sz w:val="28"/>
          <w:szCs w:val="28"/>
        </w:rPr>
        <w:fldChar w:fldCharType="end"/>
      </w:r>
      <w:bookmarkEnd w:id="28"/>
    </w:p>
    <w:p w:rsidR="008E052D" w:rsidRDefault="00B82DE1" w:rsidP="00DD670C">
      <w:pPr>
        <w:pStyle w:val="NurText"/>
        <w:tabs>
          <w:tab w:val="left" w:pos="6135"/>
        </w:tabs>
        <w:jc w:val="both"/>
        <w:rPr>
          <w:rFonts w:ascii="Arial" w:hAnsi="Arial" w:cs="Arial"/>
          <w:b w:val="0"/>
          <w:color w:val="000000"/>
          <w:sz w:val="20"/>
          <w:szCs w:val="20"/>
        </w:rPr>
      </w:pPr>
      <w:r>
        <w:rPr>
          <w:rFonts w:ascii="Arial" w:hAnsi="Arial" w:cs="Arial"/>
          <w:b w:val="0"/>
          <w:color w:val="000000"/>
          <w:sz w:val="20"/>
          <w:szCs w:val="20"/>
        </w:rPr>
        <w:t>Datum</w:t>
      </w:r>
      <w:r>
        <w:rPr>
          <w:rFonts w:ascii="Arial" w:hAnsi="Arial" w:cs="Arial"/>
          <w:b w:val="0"/>
          <w:color w:val="000000"/>
          <w:sz w:val="20"/>
          <w:szCs w:val="20"/>
        </w:rPr>
        <w:tab/>
        <w:t>Unterschrift</w:t>
      </w:r>
    </w:p>
    <w:p w:rsidR="00BB6342" w:rsidRDefault="00BB6342" w:rsidP="00DD670C">
      <w:pPr>
        <w:pStyle w:val="NurText"/>
        <w:tabs>
          <w:tab w:val="left" w:pos="6135"/>
        </w:tabs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:rsidR="00BB6342" w:rsidRDefault="00BB6342" w:rsidP="00DD670C">
      <w:pPr>
        <w:pStyle w:val="NurText"/>
        <w:tabs>
          <w:tab w:val="left" w:pos="6135"/>
        </w:tabs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:rsidR="00B82DE1" w:rsidRDefault="00B82DE1" w:rsidP="00B82DE1">
      <w:pPr>
        <w:pStyle w:val="NurText"/>
        <w:tabs>
          <w:tab w:val="left" w:pos="6135"/>
        </w:tabs>
        <w:jc w:val="center"/>
        <w:rPr>
          <w:rFonts w:ascii="Arial" w:hAnsi="Arial" w:cs="Arial"/>
          <w:b w:val="0"/>
          <w:color w:val="000000"/>
          <w:sz w:val="20"/>
          <w:szCs w:val="20"/>
        </w:rPr>
      </w:pPr>
    </w:p>
    <w:p w:rsidR="00B82DE1" w:rsidRPr="00B82DE1" w:rsidRDefault="00B82DE1" w:rsidP="00B82DE1">
      <w:pPr>
        <w:pStyle w:val="NurText"/>
        <w:tabs>
          <w:tab w:val="left" w:pos="6135"/>
        </w:tabs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 w:rsidRPr="00B82DE1">
        <w:rPr>
          <w:rFonts w:ascii="Arial" w:hAnsi="Arial" w:cs="Arial"/>
          <w:b w:val="0"/>
          <w:color w:val="000000"/>
          <w:sz w:val="24"/>
          <w:szCs w:val="24"/>
        </w:rPr>
        <w:t>Amtsinterne Bearbeitung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6031"/>
      </w:tblGrid>
      <w:tr w:rsidR="00B82DE1" w:rsidRPr="00B82DE1" w:rsidTr="00437125">
        <w:tc>
          <w:tcPr>
            <w:tcW w:w="3256" w:type="dxa"/>
          </w:tcPr>
          <w:p w:rsidR="00B82DE1" w:rsidRPr="00B82DE1" w:rsidRDefault="00B82DE1" w:rsidP="00B82DE1">
            <w:pPr>
              <w:pStyle w:val="NurText"/>
              <w:tabs>
                <w:tab w:val="left" w:pos="6135"/>
              </w:tabs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B82DE1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Kassenzeichen Neu</w:t>
            </w:r>
          </w:p>
        </w:tc>
        <w:tc>
          <w:tcPr>
            <w:tcW w:w="6031" w:type="dxa"/>
          </w:tcPr>
          <w:p w:rsidR="00B82DE1" w:rsidRPr="00B82DE1" w:rsidRDefault="00437125" w:rsidP="00437125">
            <w:pPr>
              <w:pStyle w:val="NurText"/>
              <w:tabs>
                <w:tab w:val="left" w:pos="6135"/>
              </w:tabs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30" w:name="Text15"/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end"/>
            </w:r>
            <w:bookmarkEnd w:id="30"/>
          </w:p>
        </w:tc>
      </w:tr>
      <w:tr w:rsidR="00B82DE1" w:rsidRPr="00B82DE1" w:rsidTr="00437125">
        <w:tc>
          <w:tcPr>
            <w:tcW w:w="3256" w:type="dxa"/>
          </w:tcPr>
          <w:p w:rsidR="00B82DE1" w:rsidRPr="00B82DE1" w:rsidRDefault="00B82DE1" w:rsidP="00B82DE1">
            <w:pPr>
              <w:pStyle w:val="NurText"/>
              <w:tabs>
                <w:tab w:val="left" w:pos="6135"/>
              </w:tabs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B82DE1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Vergabe der Hundemarke</w:t>
            </w:r>
          </w:p>
        </w:tc>
        <w:tc>
          <w:tcPr>
            <w:tcW w:w="6031" w:type="dxa"/>
          </w:tcPr>
          <w:p w:rsidR="00B82DE1" w:rsidRPr="00B82DE1" w:rsidRDefault="00437125" w:rsidP="00437125">
            <w:pPr>
              <w:pStyle w:val="NurText"/>
              <w:tabs>
                <w:tab w:val="left" w:pos="6135"/>
              </w:tabs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31" w:name="Text16"/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end"/>
            </w:r>
            <w:bookmarkEnd w:id="31"/>
          </w:p>
        </w:tc>
      </w:tr>
      <w:tr w:rsidR="00B82DE1" w:rsidRPr="00B82DE1" w:rsidTr="00437125">
        <w:tc>
          <w:tcPr>
            <w:tcW w:w="3256" w:type="dxa"/>
          </w:tcPr>
          <w:p w:rsidR="00B82DE1" w:rsidRPr="00B82DE1" w:rsidRDefault="00B82DE1" w:rsidP="00B82DE1">
            <w:pPr>
              <w:pStyle w:val="NurText"/>
              <w:tabs>
                <w:tab w:val="left" w:pos="6135"/>
              </w:tabs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B82DE1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Veranlagung ab</w:t>
            </w:r>
          </w:p>
        </w:tc>
        <w:tc>
          <w:tcPr>
            <w:tcW w:w="6031" w:type="dxa"/>
          </w:tcPr>
          <w:p w:rsidR="00B82DE1" w:rsidRPr="00B82DE1" w:rsidRDefault="00437125" w:rsidP="00437125">
            <w:pPr>
              <w:pStyle w:val="NurText"/>
              <w:tabs>
                <w:tab w:val="left" w:pos="6135"/>
              </w:tabs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32" w:name="Text17"/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end"/>
            </w:r>
            <w:bookmarkEnd w:id="32"/>
          </w:p>
        </w:tc>
      </w:tr>
      <w:tr w:rsidR="00B82DE1" w:rsidRPr="00B82DE1" w:rsidTr="00437125">
        <w:tc>
          <w:tcPr>
            <w:tcW w:w="3256" w:type="dxa"/>
          </w:tcPr>
          <w:p w:rsidR="00B82DE1" w:rsidRPr="00B82DE1" w:rsidRDefault="00B82DE1" w:rsidP="00B82DE1">
            <w:pPr>
              <w:pStyle w:val="NurText"/>
              <w:tabs>
                <w:tab w:val="left" w:pos="6135"/>
              </w:tabs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B82DE1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Befreiung / Ermäßigung</w:t>
            </w:r>
          </w:p>
        </w:tc>
        <w:tc>
          <w:tcPr>
            <w:tcW w:w="6031" w:type="dxa"/>
          </w:tcPr>
          <w:p w:rsidR="00B82DE1" w:rsidRPr="00B82DE1" w:rsidRDefault="00437125" w:rsidP="00437125">
            <w:pPr>
              <w:pStyle w:val="NurText"/>
              <w:tabs>
                <w:tab w:val="left" w:pos="6135"/>
              </w:tabs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3" w:name="Text18"/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4"/>
                <w:szCs w:val="24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fldChar w:fldCharType="end"/>
            </w:r>
            <w:bookmarkEnd w:id="33"/>
          </w:p>
        </w:tc>
      </w:tr>
    </w:tbl>
    <w:p w:rsidR="00B82DE1" w:rsidRDefault="00B82DE1" w:rsidP="00B82DE1">
      <w:pPr>
        <w:pStyle w:val="NurText"/>
        <w:tabs>
          <w:tab w:val="left" w:pos="6135"/>
        </w:tabs>
        <w:jc w:val="center"/>
        <w:rPr>
          <w:rFonts w:ascii="Arial" w:hAnsi="Arial" w:cs="Arial"/>
          <w:b w:val="0"/>
          <w:color w:val="000000"/>
          <w:sz w:val="20"/>
          <w:szCs w:val="20"/>
        </w:rPr>
      </w:pPr>
    </w:p>
    <w:p w:rsidR="00437125" w:rsidRDefault="00437125" w:rsidP="00B82DE1">
      <w:pPr>
        <w:pStyle w:val="NurText"/>
        <w:tabs>
          <w:tab w:val="left" w:pos="6135"/>
        </w:tabs>
        <w:jc w:val="center"/>
        <w:rPr>
          <w:rFonts w:ascii="Arial" w:hAnsi="Arial" w:cs="Arial"/>
          <w:b w:val="0"/>
          <w:color w:val="000000"/>
          <w:sz w:val="20"/>
          <w:szCs w:val="20"/>
        </w:rPr>
      </w:pPr>
    </w:p>
    <w:p w:rsidR="00AA4013" w:rsidRDefault="00AA4013" w:rsidP="00B82DE1">
      <w:pPr>
        <w:pStyle w:val="NurText"/>
        <w:tabs>
          <w:tab w:val="left" w:pos="6135"/>
        </w:tabs>
        <w:jc w:val="center"/>
        <w:rPr>
          <w:rFonts w:ascii="Arial" w:hAnsi="Arial" w:cs="Arial"/>
          <w:b w:val="0"/>
          <w:color w:val="000000"/>
          <w:sz w:val="20"/>
          <w:szCs w:val="20"/>
        </w:rPr>
      </w:pPr>
    </w:p>
    <w:p w:rsidR="009A5B5C" w:rsidRDefault="009A5B5C" w:rsidP="00B82DE1">
      <w:pPr>
        <w:pStyle w:val="NurText"/>
        <w:tabs>
          <w:tab w:val="left" w:pos="6135"/>
        </w:tabs>
        <w:jc w:val="center"/>
        <w:rPr>
          <w:rFonts w:ascii="Arial" w:hAnsi="Arial" w:cs="Arial"/>
          <w:b w:val="0"/>
          <w:color w:val="000000"/>
          <w:sz w:val="20"/>
          <w:szCs w:val="20"/>
        </w:rPr>
      </w:pPr>
    </w:p>
    <w:p w:rsidR="009A5B5C" w:rsidRDefault="009A5B5C" w:rsidP="00B82DE1">
      <w:pPr>
        <w:pStyle w:val="NurText"/>
        <w:tabs>
          <w:tab w:val="left" w:pos="6135"/>
        </w:tabs>
        <w:jc w:val="center"/>
        <w:rPr>
          <w:rFonts w:ascii="Arial" w:hAnsi="Arial" w:cs="Arial"/>
          <w:b w:val="0"/>
          <w:color w:val="000000"/>
          <w:sz w:val="20"/>
          <w:szCs w:val="20"/>
        </w:rPr>
      </w:pPr>
    </w:p>
    <w:p w:rsidR="00AA4013" w:rsidRDefault="00AA4013" w:rsidP="00AA4013">
      <w:pPr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97E663" wp14:editId="456E0E00">
                <wp:simplePos x="0" y="0"/>
                <wp:positionH relativeFrom="column">
                  <wp:posOffset>4107180</wp:posOffset>
                </wp:positionH>
                <wp:positionV relativeFrom="paragraph">
                  <wp:posOffset>-573405</wp:posOffset>
                </wp:positionV>
                <wp:extent cx="2105025" cy="1450975"/>
                <wp:effectExtent l="1905" t="0" r="0" b="0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45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013" w:rsidRDefault="00AA4013" w:rsidP="00AA4013">
                            <w:r>
                              <w:t xml:space="preserve">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35BBE3" wp14:editId="7275E80D">
                                  <wp:extent cx="1723390" cy="1221105"/>
                                  <wp:effectExtent l="0" t="0" r="0" b="0"/>
                                  <wp:docPr id="7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3390" cy="1221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4013" w:rsidRDefault="00AA4013" w:rsidP="00AA4013"/>
                          <w:p w:rsidR="00AA4013" w:rsidRDefault="00AA4013" w:rsidP="00AA4013"/>
                          <w:p w:rsidR="00AA4013" w:rsidRDefault="00AA4013" w:rsidP="00AA4013"/>
                          <w:p w:rsidR="00AA4013" w:rsidRDefault="00AA4013" w:rsidP="00AA4013"/>
                          <w:p w:rsidR="00AA4013" w:rsidRDefault="00AA4013" w:rsidP="00AA4013"/>
                          <w:p w:rsidR="00AA4013" w:rsidRDefault="00AA4013" w:rsidP="00AA40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E663" id="Textfeld 6" o:spid="_x0000_s1028" type="#_x0000_t202" style="position:absolute;margin-left:323.4pt;margin-top:-45.15pt;width:165.75pt;height:1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qjGugIAAME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" filled="f" stroked="f">
                <v:textbox>
                  <w:txbxContent>
                    <w:p w:rsidR="00AA4013" w:rsidRDefault="00AA4013" w:rsidP="00AA4013">
                      <w:r>
                        <w:t xml:space="preserve">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235BBE3" wp14:editId="7275E80D">
                            <wp:extent cx="1723390" cy="1221105"/>
                            <wp:effectExtent l="0" t="0" r="0" b="0"/>
                            <wp:docPr id="7" name="Bild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3390" cy="1221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4013" w:rsidRDefault="00AA4013" w:rsidP="00AA4013"/>
                    <w:p w:rsidR="00AA4013" w:rsidRDefault="00AA4013" w:rsidP="00AA4013"/>
                    <w:p w:rsidR="00AA4013" w:rsidRDefault="00AA4013" w:rsidP="00AA4013"/>
                    <w:p w:rsidR="00AA4013" w:rsidRDefault="00AA4013" w:rsidP="00AA4013"/>
                    <w:p w:rsidR="00AA4013" w:rsidRDefault="00AA4013" w:rsidP="00AA4013"/>
                    <w:p w:rsidR="00AA4013" w:rsidRDefault="00AA4013" w:rsidP="00AA4013"/>
                  </w:txbxContent>
                </v:textbox>
              </v:shape>
            </w:pict>
          </mc:Fallback>
        </mc:AlternateContent>
      </w:r>
      <w:r w:rsidRPr="00C37BB1">
        <w:rPr>
          <w:rFonts w:ascii="Arial" w:hAnsi="Arial" w:cs="Arial"/>
          <w:sz w:val="32"/>
          <w:szCs w:val="32"/>
        </w:rPr>
        <w:t>VERBANDSGEMEINDE AAR-EINRICH</w:t>
      </w:r>
      <w:r w:rsidRPr="00C37BB1">
        <w:rPr>
          <w:rFonts w:ascii="Arial" w:hAnsi="Arial" w:cs="Arial"/>
          <w:sz w:val="32"/>
          <w:szCs w:val="32"/>
        </w:rPr>
        <w:tab/>
      </w:r>
      <w:r w:rsidRPr="00C37BB1">
        <w:rPr>
          <w:rFonts w:ascii="Arial" w:hAnsi="Arial" w:cs="Arial"/>
          <w:sz w:val="32"/>
          <w:szCs w:val="32"/>
        </w:rPr>
        <w:tab/>
      </w:r>
      <w:r w:rsidRPr="00C37BB1">
        <w:rPr>
          <w:rFonts w:ascii="Arial" w:hAnsi="Arial" w:cs="Arial"/>
          <w:sz w:val="32"/>
          <w:szCs w:val="32"/>
        </w:rPr>
        <w:tab/>
      </w:r>
      <w:r w:rsidRPr="00C37BB1">
        <w:rPr>
          <w:rFonts w:ascii="Arial" w:hAnsi="Arial" w:cs="Arial"/>
          <w:sz w:val="32"/>
          <w:szCs w:val="32"/>
        </w:rPr>
        <w:tab/>
      </w:r>
      <w:r w:rsidRPr="00C37BB1">
        <w:rPr>
          <w:rFonts w:ascii="Arial" w:hAnsi="Arial" w:cs="Arial"/>
          <w:sz w:val="32"/>
          <w:szCs w:val="32"/>
        </w:rPr>
        <w:tab/>
      </w:r>
      <w:r w:rsidRPr="00C37BB1">
        <w:rPr>
          <w:rFonts w:ascii="Arial" w:hAnsi="Arial" w:cs="Arial"/>
          <w:sz w:val="32"/>
          <w:szCs w:val="32"/>
        </w:rPr>
        <w:tab/>
      </w:r>
    </w:p>
    <w:p w:rsidR="00AA4013" w:rsidRDefault="00AA4013" w:rsidP="00AA4013">
      <w:pPr>
        <w:spacing w:line="160" w:lineRule="exact"/>
        <w:rPr>
          <w:rFonts w:ascii="Arial" w:hAnsi="Arial" w:cs="Arial"/>
          <w:sz w:val="32"/>
          <w:szCs w:val="32"/>
        </w:rPr>
      </w:pPr>
    </w:p>
    <w:p w:rsidR="00AA4013" w:rsidRDefault="00AA4013" w:rsidP="00AA4013">
      <w:pPr>
        <w:pStyle w:val="NurText"/>
        <w:tabs>
          <w:tab w:val="left" w:pos="6135"/>
        </w:tabs>
        <w:rPr>
          <w:rFonts w:ascii="Arial" w:hAnsi="Arial" w:cs="Arial"/>
          <w:b w:val="0"/>
          <w:color w:val="000000"/>
          <w:sz w:val="20"/>
          <w:szCs w:val="20"/>
        </w:rPr>
      </w:pPr>
    </w:p>
    <w:p w:rsidR="00AA4013" w:rsidRDefault="00AA4013" w:rsidP="00B82DE1">
      <w:pPr>
        <w:pStyle w:val="NurText"/>
        <w:tabs>
          <w:tab w:val="left" w:pos="6135"/>
        </w:tabs>
        <w:jc w:val="center"/>
        <w:rPr>
          <w:rFonts w:ascii="Arial" w:hAnsi="Arial" w:cs="Arial"/>
          <w:b w:val="0"/>
          <w:color w:val="000000"/>
          <w:sz w:val="20"/>
          <w:szCs w:val="20"/>
        </w:rPr>
      </w:pPr>
    </w:p>
    <w:p w:rsidR="00AA4013" w:rsidRDefault="00AA4013" w:rsidP="00AA4013">
      <w:pPr>
        <w:pStyle w:val="NurText"/>
        <w:tabs>
          <w:tab w:val="left" w:pos="6135"/>
        </w:tabs>
        <w:rPr>
          <w:rFonts w:ascii="Arial" w:hAnsi="Arial" w:cs="Arial"/>
          <w:b w:val="0"/>
          <w:color w:val="000000"/>
          <w:sz w:val="20"/>
          <w:szCs w:val="20"/>
        </w:rPr>
      </w:pPr>
    </w:p>
    <w:p w:rsidR="00AA4013" w:rsidRDefault="00AA4013" w:rsidP="00AA4013">
      <w:pPr>
        <w:pStyle w:val="NurText"/>
        <w:tabs>
          <w:tab w:val="left" w:pos="6135"/>
        </w:tabs>
        <w:rPr>
          <w:rFonts w:ascii="Arial" w:hAnsi="Arial" w:cs="Arial"/>
          <w:color w:val="000000"/>
          <w:sz w:val="24"/>
          <w:szCs w:val="24"/>
        </w:rPr>
      </w:pPr>
      <w:r w:rsidRPr="007057CD">
        <w:rPr>
          <w:rFonts w:ascii="Arial" w:hAnsi="Arial" w:cs="Arial"/>
          <w:color w:val="000000"/>
          <w:sz w:val="24"/>
          <w:szCs w:val="24"/>
        </w:rPr>
        <w:t xml:space="preserve">Einzugsermächtigung </w:t>
      </w:r>
      <w:r w:rsidR="007057CD">
        <w:rPr>
          <w:rFonts w:ascii="Arial" w:hAnsi="Arial" w:cs="Arial"/>
          <w:color w:val="000000"/>
          <w:sz w:val="24"/>
          <w:szCs w:val="24"/>
        </w:rPr>
        <w:t>für die Hundesteuer</w:t>
      </w:r>
    </w:p>
    <w:p w:rsidR="007057CD" w:rsidRDefault="007057CD" w:rsidP="00AA4013">
      <w:pPr>
        <w:pStyle w:val="NurText"/>
        <w:tabs>
          <w:tab w:val="left" w:pos="6135"/>
        </w:tabs>
        <w:rPr>
          <w:rFonts w:ascii="Arial" w:hAnsi="Arial" w:cs="Arial"/>
          <w:color w:val="000000"/>
          <w:sz w:val="24"/>
          <w:szCs w:val="24"/>
        </w:rPr>
      </w:pPr>
    </w:p>
    <w:p w:rsidR="00F6059E" w:rsidRPr="00EE2697" w:rsidRDefault="00F6059E" w:rsidP="00AA4013">
      <w:pPr>
        <w:pStyle w:val="NurText"/>
        <w:tabs>
          <w:tab w:val="left" w:pos="6135"/>
        </w:tabs>
        <w:rPr>
          <w:rFonts w:ascii="Arial" w:hAnsi="Arial" w:cs="Arial"/>
          <w:b w:val="0"/>
          <w:color w:val="000000"/>
          <w:szCs w:val="22"/>
        </w:rPr>
      </w:pPr>
      <w:r w:rsidRPr="00EE2697">
        <w:rPr>
          <w:rFonts w:ascii="Arial" w:hAnsi="Arial" w:cs="Arial"/>
          <w:b w:val="0"/>
          <w:color w:val="000000"/>
          <w:szCs w:val="22"/>
        </w:rPr>
        <w:t xml:space="preserve">Ich ermächtige die </w:t>
      </w:r>
      <w:r w:rsidR="00AA4013" w:rsidRPr="00EE2697">
        <w:rPr>
          <w:rFonts w:ascii="Arial" w:hAnsi="Arial" w:cs="Arial"/>
          <w:b w:val="0"/>
          <w:color w:val="000000"/>
          <w:szCs w:val="22"/>
        </w:rPr>
        <w:t xml:space="preserve"> </w:t>
      </w:r>
    </w:p>
    <w:p w:rsidR="00F6059E" w:rsidRPr="00EE2697" w:rsidRDefault="00F6059E" w:rsidP="00AA4013">
      <w:pPr>
        <w:pStyle w:val="NurText"/>
        <w:tabs>
          <w:tab w:val="left" w:pos="6135"/>
        </w:tabs>
        <w:rPr>
          <w:rFonts w:ascii="Arial" w:hAnsi="Arial" w:cs="Arial"/>
          <w:b w:val="0"/>
          <w:color w:val="000000"/>
          <w:szCs w:val="22"/>
        </w:rPr>
      </w:pPr>
    </w:p>
    <w:p w:rsidR="00AA4013" w:rsidRPr="00EE2697" w:rsidRDefault="00AA4013" w:rsidP="00AA4013">
      <w:pPr>
        <w:pStyle w:val="NurText"/>
        <w:tabs>
          <w:tab w:val="left" w:pos="6135"/>
        </w:tabs>
        <w:rPr>
          <w:rFonts w:ascii="Arial" w:hAnsi="Arial" w:cs="Arial"/>
          <w:b w:val="0"/>
          <w:color w:val="000000"/>
          <w:szCs w:val="22"/>
        </w:rPr>
      </w:pPr>
      <w:r w:rsidRPr="00EE2697">
        <w:rPr>
          <w:rFonts w:ascii="Arial" w:hAnsi="Arial" w:cs="Arial"/>
          <w:b w:val="0"/>
          <w:color w:val="000000"/>
          <w:szCs w:val="22"/>
        </w:rPr>
        <w:t>Verbandsgemeinde Aar-Einrich</w:t>
      </w:r>
      <w:r w:rsidR="00F6059E" w:rsidRPr="00EE2697">
        <w:rPr>
          <w:rFonts w:ascii="Arial" w:hAnsi="Arial" w:cs="Arial"/>
          <w:b w:val="0"/>
          <w:color w:val="000000"/>
          <w:szCs w:val="22"/>
        </w:rPr>
        <w:t xml:space="preserve">, </w:t>
      </w:r>
      <w:r w:rsidRPr="00EE2697">
        <w:rPr>
          <w:rFonts w:ascii="Arial" w:hAnsi="Arial" w:cs="Arial"/>
          <w:b w:val="0"/>
          <w:color w:val="000000"/>
          <w:szCs w:val="22"/>
        </w:rPr>
        <w:t xml:space="preserve">Burgstraße 1, 56368 Katzenelnbogen </w:t>
      </w:r>
    </w:p>
    <w:p w:rsidR="00AA4013" w:rsidRPr="00EE2697" w:rsidRDefault="00AA4013" w:rsidP="00AA4013">
      <w:pPr>
        <w:pStyle w:val="NurText"/>
        <w:tabs>
          <w:tab w:val="left" w:pos="6135"/>
        </w:tabs>
        <w:rPr>
          <w:rFonts w:ascii="Arial" w:hAnsi="Arial" w:cs="Arial"/>
          <w:b w:val="0"/>
          <w:color w:val="000000"/>
          <w:sz w:val="24"/>
          <w:szCs w:val="24"/>
        </w:rPr>
      </w:pPr>
      <w:r w:rsidRPr="00EE2697">
        <w:rPr>
          <w:rFonts w:ascii="Arial" w:hAnsi="Arial" w:cs="Arial"/>
          <w:b w:val="0"/>
          <w:color w:val="000000"/>
          <w:szCs w:val="22"/>
        </w:rPr>
        <w:t>Gläubiger-Identifikationsnnummer: DE58ZZZ00000160721</w:t>
      </w:r>
    </w:p>
    <w:p w:rsidR="00F6059E" w:rsidRPr="00EE2697" w:rsidRDefault="00F6059E" w:rsidP="007057CD">
      <w:pPr>
        <w:pStyle w:val="NurText"/>
        <w:tabs>
          <w:tab w:val="left" w:pos="6135"/>
        </w:tabs>
        <w:ind w:left="284" w:hanging="284"/>
        <w:rPr>
          <w:rFonts w:ascii="Arial" w:hAnsi="Arial" w:cs="Arial"/>
          <w:b w:val="0"/>
          <w:color w:val="000000"/>
          <w:szCs w:val="22"/>
        </w:rPr>
      </w:pPr>
    </w:p>
    <w:p w:rsidR="007057CD" w:rsidRDefault="00AA4013" w:rsidP="00F6059E">
      <w:pPr>
        <w:pStyle w:val="NurText"/>
        <w:tabs>
          <w:tab w:val="left" w:pos="6135"/>
        </w:tabs>
        <w:rPr>
          <w:rFonts w:ascii="Arial" w:hAnsi="Arial" w:cs="Arial"/>
          <w:b w:val="0"/>
          <w:color w:val="000000"/>
          <w:szCs w:val="22"/>
        </w:rPr>
      </w:pPr>
      <w:r w:rsidRPr="00AA4013">
        <w:rPr>
          <w:rFonts w:ascii="Arial" w:hAnsi="Arial" w:cs="Arial"/>
          <w:b w:val="0"/>
          <w:color w:val="000000"/>
          <w:szCs w:val="22"/>
        </w:rPr>
        <w:t>Zahlungen von meinem Konto mittels Lastschrift einzu</w:t>
      </w:r>
      <w:r w:rsidR="00F6059E">
        <w:rPr>
          <w:rFonts w:ascii="Arial" w:hAnsi="Arial" w:cs="Arial"/>
          <w:b w:val="0"/>
          <w:color w:val="000000"/>
          <w:szCs w:val="22"/>
        </w:rPr>
        <w:t xml:space="preserve">ziehen. Zugleich weise ich mein </w:t>
      </w:r>
      <w:r w:rsidRPr="00AA4013">
        <w:rPr>
          <w:rFonts w:ascii="Arial" w:hAnsi="Arial" w:cs="Arial"/>
          <w:b w:val="0"/>
          <w:color w:val="000000"/>
          <w:szCs w:val="22"/>
        </w:rPr>
        <w:t xml:space="preserve">Kreditinstitut an, die von der Verbandsgemeindekasse Aar-Einrich auf </w:t>
      </w:r>
      <w:r w:rsidR="007057CD">
        <w:rPr>
          <w:rFonts w:ascii="Arial" w:hAnsi="Arial" w:cs="Arial"/>
          <w:b w:val="0"/>
          <w:color w:val="000000"/>
          <w:szCs w:val="22"/>
        </w:rPr>
        <w:t>m</w:t>
      </w:r>
      <w:r w:rsidRPr="00AA4013">
        <w:rPr>
          <w:rFonts w:ascii="Arial" w:hAnsi="Arial" w:cs="Arial"/>
          <w:b w:val="0"/>
          <w:color w:val="000000"/>
          <w:szCs w:val="22"/>
        </w:rPr>
        <w:t>ein Konto gezogenen Lastschriften einzulösen.</w:t>
      </w:r>
    </w:p>
    <w:p w:rsidR="007057CD" w:rsidRDefault="007057CD" w:rsidP="007057CD">
      <w:pPr>
        <w:pStyle w:val="NurText"/>
        <w:tabs>
          <w:tab w:val="left" w:pos="6135"/>
        </w:tabs>
        <w:rPr>
          <w:rFonts w:ascii="Arial" w:hAnsi="Arial" w:cs="Arial"/>
          <w:b w:val="0"/>
          <w:color w:val="000000"/>
          <w:szCs w:val="22"/>
        </w:rPr>
      </w:pPr>
    </w:p>
    <w:p w:rsidR="007057CD" w:rsidRDefault="007057CD" w:rsidP="007057CD">
      <w:pPr>
        <w:pStyle w:val="NurText"/>
        <w:tabs>
          <w:tab w:val="left" w:pos="6135"/>
        </w:tabs>
        <w:rPr>
          <w:rFonts w:ascii="Arial" w:hAnsi="Arial" w:cs="Arial"/>
          <w:b w:val="0"/>
          <w:color w:val="000000"/>
          <w:sz w:val="20"/>
          <w:szCs w:val="20"/>
        </w:rPr>
      </w:pPr>
      <w:r w:rsidRPr="007057CD">
        <w:rPr>
          <w:rFonts w:ascii="Arial" w:hAnsi="Arial" w:cs="Arial"/>
          <w:b w:val="0"/>
          <w:color w:val="000000"/>
          <w:sz w:val="20"/>
          <w:szCs w:val="20"/>
        </w:rPr>
        <w:lastRenderedPageBreak/>
        <w:t>Hinw</w:t>
      </w:r>
      <w:r w:rsidR="00EE2697">
        <w:rPr>
          <w:rFonts w:ascii="Arial" w:hAnsi="Arial" w:cs="Arial"/>
          <w:b w:val="0"/>
          <w:color w:val="000000"/>
          <w:sz w:val="20"/>
          <w:szCs w:val="20"/>
        </w:rPr>
        <w:t>eis: Man kann</w:t>
      </w:r>
      <w:r w:rsidRPr="007057CD">
        <w:rPr>
          <w:rFonts w:ascii="Arial" w:hAnsi="Arial" w:cs="Arial"/>
          <w:b w:val="0"/>
          <w:color w:val="000000"/>
          <w:sz w:val="20"/>
          <w:szCs w:val="20"/>
        </w:rPr>
        <w:t xml:space="preserve"> innerhalb von 8 Wochen, beginnend mit dem Belastungsdatum, die Erstattung des belastenden Betrages verlangen. Es gel</w:t>
      </w:r>
      <w:r w:rsidR="00EE2697">
        <w:rPr>
          <w:rFonts w:ascii="Arial" w:hAnsi="Arial" w:cs="Arial"/>
          <w:b w:val="0"/>
          <w:color w:val="000000"/>
          <w:sz w:val="20"/>
          <w:szCs w:val="20"/>
        </w:rPr>
        <w:t>ten dabei die mit dem</w:t>
      </w:r>
      <w:r w:rsidRPr="007057CD">
        <w:rPr>
          <w:rFonts w:ascii="Arial" w:hAnsi="Arial" w:cs="Arial"/>
          <w:b w:val="0"/>
          <w:color w:val="000000"/>
          <w:sz w:val="20"/>
          <w:szCs w:val="20"/>
        </w:rPr>
        <w:t xml:space="preserve"> Kreditinstitut vereinbarten Bedingungen.</w:t>
      </w:r>
    </w:p>
    <w:p w:rsidR="007057CD" w:rsidRDefault="007057CD" w:rsidP="007057CD">
      <w:pPr>
        <w:pStyle w:val="NurText"/>
        <w:tabs>
          <w:tab w:val="left" w:pos="6135"/>
        </w:tabs>
        <w:rPr>
          <w:rFonts w:ascii="Arial" w:hAnsi="Arial" w:cs="Arial"/>
          <w:b w:val="0"/>
          <w:color w:val="000000"/>
          <w:sz w:val="20"/>
          <w:szCs w:val="20"/>
        </w:rPr>
      </w:pPr>
    </w:p>
    <w:p w:rsidR="007057CD" w:rsidRDefault="007057CD" w:rsidP="007057CD">
      <w:pPr>
        <w:pStyle w:val="NurText"/>
        <w:tabs>
          <w:tab w:val="left" w:pos="6135"/>
        </w:tabs>
        <w:rPr>
          <w:rFonts w:ascii="Arial" w:hAnsi="Arial" w:cs="Arial"/>
          <w:b w:val="0"/>
          <w:color w:val="000000"/>
          <w:sz w:val="20"/>
          <w:szCs w:val="20"/>
        </w:rPr>
      </w:pPr>
    </w:p>
    <w:p w:rsidR="007057CD" w:rsidRPr="007D52C4" w:rsidRDefault="007057CD" w:rsidP="007057CD">
      <w:pPr>
        <w:pStyle w:val="NurText"/>
        <w:tabs>
          <w:tab w:val="left" w:pos="6135"/>
        </w:tabs>
        <w:rPr>
          <w:rFonts w:ascii="Arial" w:hAnsi="Arial" w:cs="Arial"/>
          <w:b w:val="0"/>
          <w:color w:val="000000"/>
          <w:szCs w:val="22"/>
        </w:rPr>
      </w:pPr>
      <w:r w:rsidRPr="007D52C4">
        <w:rPr>
          <w:rFonts w:ascii="Arial" w:hAnsi="Arial" w:cs="Arial"/>
          <w:b w:val="0"/>
          <w:color w:val="000000"/>
          <w:szCs w:val="22"/>
        </w:rPr>
        <w:t xml:space="preserve">Zahlungsart:    wiederkehrende Zahlungen (zum 15. </w:t>
      </w:r>
      <w:r w:rsidR="00B57C47">
        <w:rPr>
          <w:rFonts w:ascii="Arial" w:hAnsi="Arial" w:cs="Arial"/>
          <w:b w:val="0"/>
          <w:color w:val="000000"/>
          <w:szCs w:val="22"/>
        </w:rPr>
        <w:t>e</w:t>
      </w:r>
      <w:r w:rsidRPr="007D52C4">
        <w:rPr>
          <w:rFonts w:ascii="Arial" w:hAnsi="Arial" w:cs="Arial"/>
          <w:b w:val="0"/>
          <w:color w:val="000000"/>
          <w:szCs w:val="22"/>
        </w:rPr>
        <w:t>ines jeden Quartals)</w:t>
      </w:r>
    </w:p>
    <w:p w:rsidR="00141150" w:rsidRDefault="00141150" w:rsidP="007057CD">
      <w:pPr>
        <w:pStyle w:val="NurText"/>
        <w:tabs>
          <w:tab w:val="left" w:pos="6135"/>
        </w:tabs>
        <w:rPr>
          <w:rFonts w:ascii="Arial" w:hAnsi="Arial" w:cs="Arial"/>
          <w:b w:val="0"/>
          <w:color w:val="000000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06"/>
        <w:gridCol w:w="5181"/>
      </w:tblGrid>
      <w:tr w:rsidR="00F6059E" w:rsidTr="00437125">
        <w:trPr>
          <w:trHeight w:val="567"/>
        </w:trPr>
        <w:tc>
          <w:tcPr>
            <w:tcW w:w="4106" w:type="dxa"/>
          </w:tcPr>
          <w:p w:rsidR="00F6059E" w:rsidRPr="007D52C4" w:rsidRDefault="007D52C4" w:rsidP="007057CD">
            <w:pPr>
              <w:pStyle w:val="NurText"/>
              <w:tabs>
                <w:tab w:val="left" w:pos="6135"/>
              </w:tabs>
              <w:rPr>
                <w:rFonts w:ascii="Arial" w:hAnsi="Arial" w:cs="Arial"/>
                <w:b w:val="0"/>
                <w:color w:val="000000"/>
                <w:szCs w:val="22"/>
              </w:rPr>
            </w:pPr>
            <w:r w:rsidRPr="007D52C4">
              <w:rPr>
                <w:rFonts w:ascii="Arial" w:hAnsi="Arial" w:cs="Arial"/>
                <w:b w:val="0"/>
                <w:color w:val="000000"/>
                <w:szCs w:val="22"/>
              </w:rPr>
              <w:t>Abgaben-Kto-Nr. / Kassenzeichen lt. Bescheid</w:t>
            </w:r>
          </w:p>
          <w:p w:rsidR="007D52C4" w:rsidRPr="007D52C4" w:rsidRDefault="007D52C4" w:rsidP="007057CD">
            <w:pPr>
              <w:pStyle w:val="NurText"/>
              <w:tabs>
                <w:tab w:val="left" w:pos="6135"/>
              </w:tabs>
              <w:rPr>
                <w:rFonts w:ascii="Arial" w:hAnsi="Arial" w:cs="Arial"/>
                <w:b w:val="0"/>
                <w:color w:val="000000"/>
                <w:szCs w:val="22"/>
              </w:rPr>
            </w:pPr>
            <w:r w:rsidRPr="00EE2697">
              <w:rPr>
                <w:rFonts w:ascii="Arial" w:hAnsi="Arial" w:cs="Arial"/>
                <w:b w:val="0"/>
                <w:i/>
                <w:color w:val="000000"/>
                <w:szCs w:val="22"/>
              </w:rPr>
              <w:t>(wird von der Verwaltung ausgefüllt!)</w:t>
            </w:r>
          </w:p>
        </w:tc>
        <w:tc>
          <w:tcPr>
            <w:tcW w:w="5181" w:type="dxa"/>
            <w:vAlign w:val="center"/>
          </w:tcPr>
          <w:p w:rsidR="00F6059E" w:rsidRPr="007D52C4" w:rsidRDefault="00437125" w:rsidP="00437125">
            <w:pPr>
              <w:pStyle w:val="NurText"/>
              <w:tabs>
                <w:tab w:val="left" w:pos="6135"/>
              </w:tabs>
              <w:rPr>
                <w:rFonts w:ascii="Arial" w:hAnsi="Arial" w:cs="Arial"/>
                <w:b w:val="0"/>
                <w:color w:val="000000"/>
                <w:szCs w:val="22"/>
              </w:rPr>
            </w:pPr>
            <w:r>
              <w:rPr>
                <w:rFonts w:ascii="Arial" w:hAnsi="Arial" w:cs="Arial"/>
                <w:b w:val="0"/>
                <w:color w:val="000000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34" w:name="Text19"/>
            <w:r>
              <w:rPr>
                <w:rFonts w:ascii="Arial" w:hAnsi="Arial" w:cs="Arial"/>
                <w:b w:val="0"/>
                <w:color w:val="000000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Cs w:val="22"/>
              </w:rPr>
            </w:r>
            <w:r>
              <w:rPr>
                <w:rFonts w:ascii="Arial" w:hAnsi="Arial" w:cs="Arial"/>
                <w:b w:val="0"/>
                <w:color w:val="000000"/>
                <w:szCs w:val="22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Cs w:val="22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Cs w:val="22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Cs w:val="22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Cs w:val="22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Cs w:val="22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Cs w:val="22"/>
              </w:rPr>
              <w:fldChar w:fldCharType="end"/>
            </w:r>
            <w:bookmarkEnd w:id="34"/>
          </w:p>
        </w:tc>
      </w:tr>
      <w:tr w:rsidR="007D52C4" w:rsidTr="007D52C4">
        <w:trPr>
          <w:trHeight w:val="567"/>
        </w:trPr>
        <w:tc>
          <w:tcPr>
            <w:tcW w:w="4106" w:type="dxa"/>
          </w:tcPr>
          <w:p w:rsidR="007D52C4" w:rsidRPr="007D52C4" w:rsidRDefault="007D52C4" w:rsidP="007D52C4">
            <w:pPr>
              <w:pStyle w:val="NurText"/>
              <w:tabs>
                <w:tab w:val="left" w:pos="6135"/>
              </w:tabs>
              <w:spacing w:before="240" w:line="276" w:lineRule="auto"/>
              <w:rPr>
                <w:rFonts w:ascii="Arial" w:hAnsi="Arial" w:cs="Arial"/>
                <w:b w:val="0"/>
                <w:color w:val="000000"/>
                <w:szCs w:val="22"/>
              </w:rPr>
            </w:pPr>
            <w:r w:rsidRPr="007D52C4">
              <w:rPr>
                <w:rFonts w:ascii="Arial" w:hAnsi="Arial" w:cs="Arial"/>
                <w:b w:val="0"/>
                <w:color w:val="000000"/>
                <w:szCs w:val="22"/>
              </w:rPr>
              <w:t>Betrifft</w:t>
            </w:r>
          </w:p>
        </w:tc>
        <w:tc>
          <w:tcPr>
            <w:tcW w:w="5181" w:type="dxa"/>
          </w:tcPr>
          <w:p w:rsidR="007D52C4" w:rsidRPr="007D52C4" w:rsidRDefault="007D52C4" w:rsidP="007D52C4">
            <w:pPr>
              <w:pStyle w:val="NurText"/>
              <w:tabs>
                <w:tab w:val="left" w:pos="6135"/>
              </w:tabs>
              <w:spacing w:before="240" w:line="276" w:lineRule="auto"/>
              <w:rPr>
                <w:rFonts w:ascii="Arial" w:hAnsi="Arial" w:cs="Arial"/>
                <w:b w:val="0"/>
                <w:color w:val="000000"/>
                <w:szCs w:val="22"/>
              </w:rPr>
            </w:pPr>
            <w:r w:rsidRPr="007D52C4">
              <w:rPr>
                <w:rFonts w:ascii="Arial" w:hAnsi="Arial" w:cs="Arial"/>
                <w:b w:val="0"/>
                <w:color w:val="000000"/>
                <w:szCs w:val="22"/>
              </w:rPr>
              <w:t>Hundesteuer</w:t>
            </w:r>
          </w:p>
        </w:tc>
      </w:tr>
      <w:tr w:rsidR="007D52C4" w:rsidTr="007D52C4">
        <w:trPr>
          <w:trHeight w:val="567"/>
        </w:trPr>
        <w:tc>
          <w:tcPr>
            <w:tcW w:w="4106" w:type="dxa"/>
          </w:tcPr>
          <w:p w:rsidR="007D52C4" w:rsidRPr="007D52C4" w:rsidRDefault="007D52C4" w:rsidP="007D52C4">
            <w:pPr>
              <w:pStyle w:val="NurText"/>
              <w:tabs>
                <w:tab w:val="left" w:pos="6135"/>
              </w:tabs>
              <w:spacing w:before="240" w:line="276" w:lineRule="auto"/>
              <w:rPr>
                <w:rFonts w:ascii="Arial" w:hAnsi="Arial" w:cs="Arial"/>
                <w:b w:val="0"/>
                <w:color w:val="000000"/>
                <w:szCs w:val="22"/>
              </w:rPr>
            </w:pPr>
            <w:r w:rsidRPr="007D52C4">
              <w:rPr>
                <w:rFonts w:ascii="Arial" w:hAnsi="Arial" w:cs="Arial"/>
                <w:b w:val="0"/>
                <w:color w:val="000000"/>
                <w:szCs w:val="22"/>
              </w:rPr>
              <w:t>Steuerpflichtiger (Name, Vorname)</w:t>
            </w:r>
          </w:p>
        </w:tc>
        <w:tc>
          <w:tcPr>
            <w:tcW w:w="5181" w:type="dxa"/>
          </w:tcPr>
          <w:p w:rsidR="007D52C4" w:rsidRPr="007D52C4" w:rsidRDefault="00437125" w:rsidP="007D52C4">
            <w:pPr>
              <w:pStyle w:val="NurText"/>
              <w:tabs>
                <w:tab w:val="left" w:pos="6135"/>
              </w:tabs>
              <w:spacing w:before="240" w:line="276" w:lineRule="auto"/>
              <w:rPr>
                <w:rFonts w:ascii="Arial" w:hAnsi="Arial" w:cs="Arial"/>
                <w:b w:val="0"/>
                <w:color w:val="000000"/>
                <w:szCs w:val="22"/>
              </w:rPr>
            </w:pPr>
            <w:r>
              <w:rPr>
                <w:rFonts w:ascii="Arial" w:hAnsi="Arial" w:cs="Arial"/>
                <w:b w:val="0"/>
                <w:color w:val="000000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35" w:name="Text20"/>
            <w:r>
              <w:rPr>
                <w:rFonts w:ascii="Arial" w:hAnsi="Arial" w:cs="Arial"/>
                <w:b w:val="0"/>
                <w:color w:val="000000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Cs w:val="22"/>
              </w:rPr>
            </w:r>
            <w:r>
              <w:rPr>
                <w:rFonts w:ascii="Arial" w:hAnsi="Arial" w:cs="Arial"/>
                <w:b w:val="0"/>
                <w:color w:val="000000"/>
                <w:szCs w:val="22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Cs w:val="22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Cs w:val="22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Cs w:val="22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Cs w:val="22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Cs w:val="22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Cs w:val="22"/>
              </w:rPr>
              <w:fldChar w:fldCharType="end"/>
            </w:r>
            <w:bookmarkEnd w:id="35"/>
          </w:p>
        </w:tc>
      </w:tr>
      <w:tr w:rsidR="007D52C4" w:rsidTr="007D52C4">
        <w:trPr>
          <w:trHeight w:val="567"/>
        </w:trPr>
        <w:tc>
          <w:tcPr>
            <w:tcW w:w="4106" w:type="dxa"/>
          </w:tcPr>
          <w:p w:rsidR="007D52C4" w:rsidRPr="007D52C4" w:rsidRDefault="007D52C4" w:rsidP="007D52C4">
            <w:pPr>
              <w:pStyle w:val="NurText"/>
              <w:tabs>
                <w:tab w:val="left" w:pos="6135"/>
              </w:tabs>
              <w:spacing w:before="240" w:line="276" w:lineRule="auto"/>
              <w:rPr>
                <w:rFonts w:ascii="Arial" w:hAnsi="Arial" w:cs="Arial"/>
                <w:b w:val="0"/>
                <w:color w:val="000000"/>
                <w:szCs w:val="22"/>
              </w:rPr>
            </w:pPr>
            <w:r w:rsidRPr="007D52C4">
              <w:rPr>
                <w:rFonts w:ascii="Arial" w:hAnsi="Arial" w:cs="Arial"/>
                <w:b w:val="0"/>
                <w:color w:val="000000"/>
                <w:szCs w:val="22"/>
              </w:rPr>
              <w:t>Anschrift</w:t>
            </w:r>
          </w:p>
        </w:tc>
        <w:tc>
          <w:tcPr>
            <w:tcW w:w="5181" w:type="dxa"/>
          </w:tcPr>
          <w:p w:rsidR="007D52C4" w:rsidRPr="007D52C4" w:rsidRDefault="00437125" w:rsidP="007D52C4">
            <w:pPr>
              <w:pStyle w:val="NurText"/>
              <w:tabs>
                <w:tab w:val="left" w:pos="6135"/>
              </w:tabs>
              <w:spacing w:before="240" w:line="276" w:lineRule="auto"/>
              <w:rPr>
                <w:rFonts w:ascii="Arial" w:hAnsi="Arial" w:cs="Arial"/>
                <w:b w:val="0"/>
                <w:color w:val="000000"/>
                <w:szCs w:val="22"/>
              </w:rPr>
            </w:pPr>
            <w:r>
              <w:rPr>
                <w:rFonts w:ascii="Arial" w:hAnsi="Arial" w:cs="Arial"/>
                <w:b w:val="0"/>
                <w:color w:val="000000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36" w:name="Text21"/>
            <w:r>
              <w:rPr>
                <w:rFonts w:ascii="Arial" w:hAnsi="Arial" w:cs="Arial"/>
                <w:b w:val="0"/>
                <w:color w:val="000000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Cs w:val="22"/>
              </w:rPr>
            </w:r>
            <w:r>
              <w:rPr>
                <w:rFonts w:ascii="Arial" w:hAnsi="Arial" w:cs="Arial"/>
                <w:b w:val="0"/>
                <w:color w:val="000000"/>
                <w:szCs w:val="22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Cs w:val="22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Cs w:val="22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Cs w:val="22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Cs w:val="22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Cs w:val="22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Cs w:val="22"/>
              </w:rPr>
              <w:fldChar w:fldCharType="end"/>
            </w:r>
            <w:bookmarkEnd w:id="36"/>
          </w:p>
        </w:tc>
      </w:tr>
      <w:tr w:rsidR="007D52C4" w:rsidTr="00437125">
        <w:trPr>
          <w:trHeight w:val="567"/>
        </w:trPr>
        <w:tc>
          <w:tcPr>
            <w:tcW w:w="4106" w:type="dxa"/>
          </w:tcPr>
          <w:p w:rsidR="007D52C4" w:rsidRPr="007D52C4" w:rsidRDefault="007D52C4" w:rsidP="007D52C4">
            <w:pPr>
              <w:pStyle w:val="NurText"/>
              <w:tabs>
                <w:tab w:val="left" w:pos="6135"/>
              </w:tabs>
              <w:spacing w:before="240" w:line="276" w:lineRule="auto"/>
              <w:rPr>
                <w:rFonts w:ascii="Arial" w:hAnsi="Arial" w:cs="Arial"/>
                <w:b w:val="0"/>
                <w:color w:val="000000"/>
                <w:szCs w:val="22"/>
              </w:rPr>
            </w:pPr>
            <w:r w:rsidRPr="007D52C4">
              <w:rPr>
                <w:rFonts w:ascii="Arial" w:hAnsi="Arial" w:cs="Arial"/>
                <w:b w:val="0"/>
                <w:color w:val="000000"/>
                <w:szCs w:val="22"/>
              </w:rPr>
              <w:t>Kontoinhaber, falls abweichend vom Steuerpflichtigen</w:t>
            </w:r>
          </w:p>
        </w:tc>
        <w:tc>
          <w:tcPr>
            <w:tcW w:w="5181" w:type="dxa"/>
            <w:vAlign w:val="center"/>
          </w:tcPr>
          <w:p w:rsidR="007D52C4" w:rsidRPr="007D52C4" w:rsidRDefault="00437125" w:rsidP="00437125">
            <w:pPr>
              <w:pStyle w:val="NurText"/>
              <w:tabs>
                <w:tab w:val="left" w:pos="6135"/>
              </w:tabs>
              <w:spacing w:before="240" w:line="276" w:lineRule="auto"/>
              <w:rPr>
                <w:rFonts w:ascii="Arial" w:hAnsi="Arial" w:cs="Arial"/>
                <w:b w:val="0"/>
                <w:color w:val="000000"/>
                <w:szCs w:val="22"/>
              </w:rPr>
            </w:pPr>
            <w:r>
              <w:rPr>
                <w:rFonts w:ascii="Arial" w:hAnsi="Arial" w:cs="Arial"/>
                <w:b w:val="0"/>
                <w:color w:val="000000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37" w:name="Text22"/>
            <w:r>
              <w:rPr>
                <w:rFonts w:ascii="Arial" w:hAnsi="Arial" w:cs="Arial"/>
                <w:b w:val="0"/>
                <w:color w:val="000000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Cs w:val="22"/>
              </w:rPr>
            </w:r>
            <w:r>
              <w:rPr>
                <w:rFonts w:ascii="Arial" w:hAnsi="Arial" w:cs="Arial"/>
                <w:b w:val="0"/>
                <w:color w:val="000000"/>
                <w:szCs w:val="22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Cs w:val="22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Cs w:val="22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Cs w:val="22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Cs w:val="22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Cs w:val="22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Cs w:val="22"/>
              </w:rPr>
              <w:fldChar w:fldCharType="end"/>
            </w:r>
            <w:bookmarkEnd w:id="37"/>
          </w:p>
        </w:tc>
      </w:tr>
      <w:tr w:rsidR="007D52C4" w:rsidTr="007D52C4">
        <w:trPr>
          <w:trHeight w:val="567"/>
        </w:trPr>
        <w:tc>
          <w:tcPr>
            <w:tcW w:w="4106" w:type="dxa"/>
          </w:tcPr>
          <w:p w:rsidR="007D52C4" w:rsidRPr="007D52C4" w:rsidRDefault="007D52C4" w:rsidP="007D52C4">
            <w:pPr>
              <w:pStyle w:val="NurText"/>
              <w:tabs>
                <w:tab w:val="left" w:pos="6135"/>
              </w:tabs>
              <w:spacing w:before="240" w:line="276" w:lineRule="auto"/>
              <w:rPr>
                <w:rFonts w:ascii="Arial" w:hAnsi="Arial" w:cs="Arial"/>
                <w:b w:val="0"/>
                <w:color w:val="000000"/>
                <w:szCs w:val="22"/>
              </w:rPr>
            </w:pPr>
            <w:r w:rsidRPr="007D52C4">
              <w:rPr>
                <w:rFonts w:ascii="Arial" w:hAnsi="Arial" w:cs="Arial"/>
                <w:b w:val="0"/>
                <w:color w:val="000000"/>
                <w:szCs w:val="22"/>
              </w:rPr>
              <w:t>IBAN</w:t>
            </w:r>
          </w:p>
        </w:tc>
        <w:tc>
          <w:tcPr>
            <w:tcW w:w="5181" w:type="dxa"/>
          </w:tcPr>
          <w:p w:rsidR="007D52C4" w:rsidRPr="007D52C4" w:rsidRDefault="007D52C4" w:rsidP="007D52C4">
            <w:pPr>
              <w:pStyle w:val="NurText"/>
              <w:tabs>
                <w:tab w:val="left" w:pos="6135"/>
              </w:tabs>
              <w:spacing w:before="240" w:line="276" w:lineRule="auto"/>
              <w:rPr>
                <w:rFonts w:ascii="Arial" w:hAnsi="Arial" w:cs="Arial"/>
                <w:b w:val="0"/>
                <w:color w:val="000000"/>
                <w:szCs w:val="22"/>
              </w:rPr>
            </w:pPr>
            <w:r w:rsidRPr="007D52C4">
              <w:rPr>
                <w:rFonts w:ascii="Arial" w:hAnsi="Arial" w:cs="Arial"/>
                <w:b w:val="0"/>
                <w:color w:val="000000"/>
                <w:szCs w:val="22"/>
              </w:rPr>
              <w:t>DE</w:t>
            </w:r>
            <w:r w:rsidR="00437125">
              <w:rPr>
                <w:rFonts w:ascii="Arial" w:hAnsi="Arial" w:cs="Arial"/>
                <w:b w:val="0"/>
                <w:color w:val="000000"/>
                <w:szCs w:val="2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8" w:name="Text23"/>
            <w:r w:rsidR="00437125">
              <w:rPr>
                <w:rFonts w:ascii="Arial" w:hAnsi="Arial" w:cs="Arial"/>
                <w:b w:val="0"/>
                <w:color w:val="000000"/>
                <w:szCs w:val="22"/>
              </w:rPr>
              <w:instrText xml:space="preserve"> FORMTEXT </w:instrText>
            </w:r>
            <w:r w:rsidR="00437125">
              <w:rPr>
                <w:rFonts w:ascii="Arial" w:hAnsi="Arial" w:cs="Arial"/>
                <w:b w:val="0"/>
                <w:color w:val="000000"/>
                <w:szCs w:val="22"/>
              </w:rPr>
            </w:r>
            <w:r w:rsidR="00437125">
              <w:rPr>
                <w:rFonts w:ascii="Arial" w:hAnsi="Arial" w:cs="Arial"/>
                <w:b w:val="0"/>
                <w:color w:val="000000"/>
                <w:szCs w:val="22"/>
              </w:rPr>
              <w:fldChar w:fldCharType="separate"/>
            </w:r>
            <w:r w:rsidR="00437125">
              <w:rPr>
                <w:rFonts w:ascii="Arial" w:hAnsi="Arial" w:cs="Arial"/>
                <w:b w:val="0"/>
                <w:noProof/>
                <w:color w:val="000000"/>
                <w:szCs w:val="22"/>
              </w:rPr>
              <w:t> </w:t>
            </w:r>
            <w:r w:rsidR="00437125">
              <w:rPr>
                <w:rFonts w:ascii="Arial" w:hAnsi="Arial" w:cs="Arial"/>
                <w:b w:val="0"/>
                <w:noProof/>
                <w:color w:val="000000"/>
                <w:szCs w:val="22"/>
              </w:rPr>
              <w:t> </w:t>
            </w:r>
            <w:r w:rsidR="00437125">
              <w:rPr>
                <w:rFonts w:ascii="Arial" w:hAnsi="Arial" w:cs="Arial"/>
                <w:b w:val="0"/>
                <w:noProof/>
                <w:color w:val="000000"/>
                <w:szCs w:val="22"/>
              </w:rPr>
              <w:t> </w:t>
            </w:r>
            <w:r w:rsidR="00437125">
              <w:rPr>
                <w:rFonts w:ascii="Arial" w:hAnsi="Arial" w:cs="Arial"/>
                <w:b w:val="0"/>
                <w:noProof/>
                <w:color w:val="000000"/>
                <w:szCs w:val="22"/>
              </w:rPr>
              <w:t> </w:t>
            </w:r>
            <w:r w:rsidR="00437125">
              <w:rPr>
                <w:rFonts w:ascii="Arial" w:hAnsi="Arial" w:cs="Arial"/>
                <w:b w:val="0"/>
                <w:noProof/>
                <w:color w:val="000000"/>
                <w:szCs w:val="22"/>
              </w:rPr>
              <w:t> </w:t>
            </w:r>
            <w:r w:rsidR="00437125">
              <w:rPr>
                <w:rFonts w:ascii="Arial" w:hAnsi="Arial" w:cs="Arial"/>
                <w:b w:val="0"/>
                <w:color w:val="000000"/>
                <w:szCs w:val="22"/>
              </w:rPr>
              <w:fldChar w:fldCharType="end"/>
            </w:r>
            <w:bookmarkEnd w:id="38"/>
          </w:p>
        </w:tc>
      </w:tr>
      <w:tr w:rsidR="007D52C4" w:rsidTr="007D52C4">
        <w:trPr>
          <w:trHeight w:val="567"/>
        </w:trPr>
        <w:tc>
          <w:tcPr>
            <w:tcW w:w="4106" w:type="dxa"/>
          </w:tcPr>
          <w:p w:rsidR="007D52C4" w:rsidRPr="007D52C4" w:rsidRDefault="007D52C4" w:rsidP="007D52C4">
            <w:pPr>
              <w:pStyle w:val="NurText"/>
              <w:tabs>
                <w:tab w:val="left" w:pos="6135"/>
              </w:tabs>
              <w:spacing w:before="240" w:line="276" w:lineRule="auto"/>
              <w:rPr>
                <w:rFonts w:ascii="Arial" w:hAnsi="Arial" w:cs="Arial"/>
                <w:b w:val="0"/>
                <w:color w:val="000000"/>
                <w:szCs w:val="22"/>
              </w:rPr>
            </w:pPr>
            <w:r w:rsidRPr="007D52C4">
              <w:rPr>
                <w:rFonts w:ascii="Arial" w:hAnsi="Arial" w:cs="Arial"/>
                <w:b w:val="0"/>
                <w:color w:val="000000"/>
                <w:szCs w:val="22"/>
              </w:rPr>
              <w:t>BIC</w:t>
            </w:r>
          </w:p>
        </w:tc>
        <w:tc>
          <w:tcPr>
            <w:tcW w:w="5181" w:type="dxa"/>
          </w:tcPr>
          <w:p w:rsidR="007D52C4" w:rsidRPr="007D52C4" w:rsidRDefault="00437125" w:rsidP="007D52C4">
            <w:pPr>
              <w:pStyle w:val="NurText"/>
              <w:tabs>
                <w:tab w:val="left" w:pos="6135"/>
              </w:tabs>
              <w:spacing w:before="240" w:line="276" w:lineRule="auto"/>
              <w:rPr>
                <w:rFonts w:ascii="Arial" w:hAnsi="Arial" w:cs="Arial"/>
                <w:b w:val="0"/>
                <w:color w:val="000000"/>
                <w:szCs w:val="22"/>
              </w:rPr>
            </w:pPr>
            <w:r>
              <w:rPr>
                <w:rFonts w:ascii="Arial" w:hAnsi="Arial" w:cs="Arial"/>
                <w:b w:val="0"/>
                <w:color w:val="000000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9" w:name="Text24"/>
            <w:r>
              <w:rPr>
                <w:rFonts w:ascii="Arial" w:hAnsi="Arial" w:cs="Arial"/>
                <w:b w:val="0"/>
                <w:color w:val="000000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Cs w:val="22"/>
              </w:rPr>
            </w:r>
            <w:r>
              <w:rPr>
                <w:rFonts w:ascii="Arial" w:hAnsi="Arial" w:cs="Arial"/>
                <w:b w:val="0"/>
                <w:color w:val="000000"/>
                <w:szCs w:val="22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Cs w:val="22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Cs w:val="22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Cs w:val="22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Cs w:val="22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Cs w:val="22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Cs w:val="22"/>
              </w:rPr>
              <w:fldChar w:fldCharType="end"/>
            </w:r>
            <w:bookmarkEnd w:id="39"/>
          </w:p>
        </w:tc>
      </w:tr>
    </w:tbl>
    <w:p w:rsidR="00141150" w:rsidRDefault="00141150" w:rsidP="007057CD">
      <w:pPr>
        <w:pStyle w:val="NurText"/>
        <w:tabs>
          <w:tab w:val="left" w:pos="6135"/>
        </w:tabs>
        <w:rPr>
          <w:rFonts w:ascii="Arial" w:hAnsi="Arial" w:cs="Arial"/>
          <w:b w:val="0"/>
          <w:color w:val="000000"/>
          <w:sz w:val="20"/>
          <w:szCs w:val="20"/>
        </w:rPr>
      </w:pPr>
    </w:p>
    <w:p w:rsidR="009A5B5C" w:rsidRDefault="009A5B5C" w:rsidP="007057CD">
      <w:pPr>
        <w:pStyle w:val="NurText"/>
        <w:tabs>
          <w:tab w:val="left" w:pos="6135"/>
        </w:tabs>
        <w:rPr>
          <w:rFonts w:ascii="Arial" w:hAnsi="Arial" w:cs="Arial"/>
          <w:b w:val="0"/>
          <w:color w:val="000000"/>
          <w:sz w:val="20"/>
          <w:szCs w:val="20"/>
        </w:rPr>
      </w:pPr>
      <w:r>
        <w:rPr>
          <w:rFonts w:ascii="Arial" w:hAnsi="Arial" w:cs="Arial"/>
          <w:b w:val="0"/>
          <w:color w:val="000000"/>
          <w:sz w:val="20"/>
          <w:szCs w:val="20"/>
        </w:rPr>
        <w:t xml:space="preserve">Es wird ausdrücklich darauf hingewiesen, dass dieses SEPA-Lastschriftmandat nur die Hundesteuer beinhaltet, sonstige evtl. Forderungen sind nicht </w:t>
      </w:r>
      <w:proofErr w:type="gramStart"/>
      <w:r>
        <w:rPr>
          <w:rFonts w:ascii="Arial" w:hAnsi="Arial" w:cs="Arial"/>
          <w:b w:val="0"/>
          <w:color w:val="000000"/>
          <w:sz w:val="20"/>
          <w:szCs w:val="20"/>
        </w:rPr>
        <w:t>mit eingeschlossen</w:t>
      </w:r>
      <w:proofErr w:type="gramEnd"/>
      <w:r>
        <w:rPr>
          <w:rFonts w:ascii="Arial" w:hAnsi="Arial" w:cs="Arial"/>
          <w:b w:val="0"/>
          <w:color w:val="000000"/>
          <w:sz w:val="20"/>
          <w:szCs w:val="20"/>
        </w:rPr>
        <w:t>!</w:t>
      </w:r>
    </w:p>
    <w:p w:rsidR="009A5B5C" w:rsidRDefault="009A5B5C" w:rsidP="007057CD">
      <w:pPr>
        <w:pStyle w:val="NurText"/>
        <w:tabs>
          <w:tab w:val="left" w:pos="6135"/>
        </w:tabs>
        <w:rPr>
          <w:rFonts w:ascii="Arial" w:hAnsi="Arial" w:cs="Arial"/>
          <w:b w:val="0"/>
          <w:color w:val="000000"/>
          <w:sz w:val="20"/>
          <w:szCs w:val="20"/>
        </w:rPr>
      </w:pPr>
    </w:p>
    <w:p w:rsidR="009A5B5C" w:rsidRDefault="009A5B5C" w:rsidP="007057CD">
      <w:pPr>
        <w:pStyle w:val="NurText"/>
        <w:tabs>
          <w:tab w:val="left" w:pos="6135"/>
        </w:tabs>
        <w:rPr>
          <w:rFonts w:ascii="Arial" w:hAnsi="Arial" w:cs="Arial"/>
          <w:b w:val="0"/>
          <w:color w:val="000000"/>
          <w:sz w:val="20"/>
          <w:szCs w:val="20"/>
        </w:rPr>
      </w:pPr>
      <w:r>
        <w:rPr>
          <w:rFonts w:ascii="Arial" w:hAnsi="Arial" w:cs="Arial"/>
          <w:b w:val="0"/>
          <w:color w:val="000000"/>
          <w:sz w:val="20"/>
          <w:szCs w:val="20"/>
        </w:rPr>
        <w:t>Wenn das angegebene Konto die erforderliche Deckung nicht aufweist, besteht seitens des kontoführenden Kreditinstitutes keine Verpflichtung zur Einlösung. Teileinlösungen werden im Lastschriftverfahren nicht vorgenommen</w:t>
      </w:r>
      <w:r w:rsidR="00EE2697">
        <w:rPr>
          <w:rFonts w:ascii="Arial" w:hAnsi="Arial" w:cs="Arial"/>
          <w:b w:val="0"/>
          <w:color w:val="000000"/>
          <w:sz w:val="20"/>
          <w:szCs w:val="20"/>
        </w:rPr>
        <w:t>.</w:t>
      </w:r>
    </w:p>
    <w:p w:rsidR="00EE2697" w:rsidRDefault="00EE2697" w:rsidP="007057CD">
      <w:pPr>
        <w:pStyle w:val="NurText"/>
        <w:tabs>
          <w:tab w:val="left" w:pos="6135"/>
        </w:tabs>
        <w:rPr>
          <w:rFonts w:ascii="Arial" w:hAnsi="Arial" w:cs="Arial"/>
          <w:b w:val="0"/>
          <w:color w:val="000000"/>
          <w:sz w:val="20"/>
          <w:szCs w:val="20"/>
        </w:rPr>
      </w:pPr>
    </w:p>
    <w:p w:rsidR="00EE2697" w:rsidRDefault="00EE2697" w:rsidP="007057CD">
      <w:pPr>
        <w:pStyle w:val="NurText"/>
        <w:tabs>
          <w:tab w:val="left" w:pos="6135"/>
        </w:tabs>
        <w:rPr>
          <w:rFonts w:ascii="Arial" w:hAnsi="Arial" w:cs="Arial"/>
          <w:b w:val="0"/>
          <w:color w:val="000000"/>
          <w:sz w:val="20"/>
          <w:szCs w:val="20"/>
        </w:rPr>
      </w:pPr>
    </w:p>
    <w:p w:rsidR="00EE2697" w:rsidRDefault="00437125" w:rsidP="007057CD">
      <w:pPr>
        <w:pStyle w:val="NurText"/>
        <w:tabs>
          <w:tab w:val="left" w:pos="6135"/>
        </w:tabs>
        <w:rPr>
          <w:rFonts w:ascii="Arial" w:hAnsi="Arial" w:cs="Arial"/>
          <w:b w:val="0"/>
          <w:color w:val="000000"/>
          <w:sz w:val="20"/>
          <w:szCs w:val="20"/>
        </w:rPr>
      </w:pPr>
      <w:r>
        <w:rPr>
          <w:rFonts w:ascii="Arial" w:hAnsi="Arial" w:cs="Arial"/>
          <w:b w:val="0"/>
          <w:color w:val="000000"/>
          <w:sz w:val="20"/>
          <w:szCs w:val="20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40" w:name="Text25"/>
      <w:r>
        <w:rPr>
          <w:rFonts w:ascii="Arial" w:hAnsi="Arial" w:cs="Arial"/>
          <w:b w:val="0"/>
          <w:color w:val="000000"/>
          <w:sz w:val="20"/>
          <w:szCs w:val="20"/>
        </w:rPr>
        <w:instrText xml:space="preserve"> FORMTEXT </w:instrText>
      </w:r>
      <w:r>
        <w:rPr>
          <w:rFonts w:ascii="Arial" w:hAnsi="Arial" w:cs="Arial"/>
          <w:b w:val="0"/>
          <w:color w:val="000000"/>
          <w:sz w:val="20"/>
          <w:szCs w:val="20"/>
        </w:rPr>
      </w:r>
      <w:r>
        <w:rPr>
          <w:rFonts w:ascii="Arial" w:hAnsi="Arial" w:cs="Arial"/>
          <w:b w:val="0"/>
          <w:color w:val="000000"/>
          <w:sz w:val="20"/>
          <w:szCs w:val="20"/>
        </w:rPr>
        <w:fldChar w:fldCharType="separate"/>
      </w:r>
      <w:r>
        <w:rPr>
          <w:rFonts w:ascii="Arial" w:hAnsi="Arial" w:cs="Arial"/>
          <w:b w:val="0"/>
          <w:noProof/>
          <w:color w:val="000000"/>
          <w:sz w:val="20"/>
          <w:szCs w:val="20"/>
        </w:rPr>
        <w:t> </w:t>
      </w:r>
      <w:r>
        <w:rPr>
          <w:rFonts w:ascii="Arial" w:hAnsi="Arial" w:cs="Arial"/>
          <w:b w:val="0"/>
          <w:noProof/>
          <w:color w:val="000000"/>
          <w:sz w:val="20"/>
          <w:szCs w:val="20"/>
        </w:rPr>
        <w:t> </w:t>
      </w:r>
      <w:r>
        <w:rPr>
          <w:rFonts w:ascii="Arial" w:hAnsi="Arial" w:cs="Arial"/>
          <w:b w:val="0"/>
          <w:noProof/>
          <w:color w:val="000000"/>
          <w:sz w:val="20"/>
          <w:szCs w:val="20"/>
        </w:rPr>
        <w:t> </w:t>
      </w:r>
      <w:r>
        <w:rPr>
          <w:rFonts w:ascii="Arial" w:hAnsi="Arial" w:cs="Arial"/>
          <w:b w:val="0"/>
          <w:noProof/>
          <w:color w:val="000000"/>
          <w:sz w:val="20"/>
          <w:szCs w:val="20"/>
        </w:rPr>
        <w:t> </w:t>
      </w:r>
      <w:r>
        <w:rPr>
          <w:rFonts w:ascii="Arial" w:hAnsi="Arial" w:cs="Arial"/>
          <w:b w:val="0"/>
          <w:noProof/>
          <w:color w:val="000000"/>
          <w:sz w:val="20"/>
          <w:szCs w:val="20"/>
        </w:rPr>
        <w:t> </w:t>
      </w:r>
      <w:r>
        <w:rPr>
          <w:rFonts w:ascii="Arial" w:hAnsi="Arial" w:cs="Arial"/>
          <w:b w:val="0"/>
          <w:color w:val="000000"/>
          <w:sz w:val="20"/>
          <w:szCs w:val="20"/>
        </w:rPr>
        <w:fldChar w:fldCharType="end"/>
      </w:r>
      <w:bookmarkEnd w:id="40"/>
    </w:p>
    <w:p w:rsidR="003801CC" w:rsidRDefault="00437125" w:rsidP="007057CD">
      <w:pPr>
        <w:pStyle w:val="NurText"/>
        <w:tabs>
          <w:tab w:val="left" w:pos="6135"/>
        </w:tabs>
        <w:rPr>
          <w:rFonts w:ascii="Arial" w:hAnsi="Arial" w:cs="Arial"/>
          <w:b w:val="0"/>
          <w:color w:val="000000"/>
          <w:sz w:val="20"/>
          <w:szCs w:val="20"/>
        </w:rPr>
      </w:pPr>
      <w:r>
        <w:rPr>
          <w:rFonts w:ascii="Arial" w:hAnsi="Arial" w:cs="Arial"/>
          <w:b w:val="0"/>
          <w:color w:val="000000"/>
          <w:sz w:val="20"/>
          <w:szCs w:val="20"/>
        </w:rPr>
        <w:tab/>
        <w:t>___________________________</w:t>
      </w:r>
    </w:p>
    <w:p w:rsidR="00EE2697" w:rsidRDefault="00EE2697" w:rsidP="007057CD">
      <w:pPr>
        <w:pStyle w:val="NurText"/>
        <w:tabs>
          <w:tab w:val="left" w:pos="6135"/>
        </w:tabs>
        <w:rPr>
          <w:rFonts w:ascii="Arial" w:hAnsi="Arial" w:cs="Arial"/>
          <w:b w:val="0"/>
          <w:color w:val="000000"/>
          <w:sz w:val="20"/>
          <w:szCs w:val="20"/>
        </w:rPr>
      </w:pPr>
      <w:r>
        <w:rPr>
          <w:rFonts w:ascii="Arial" w:hAnsi="Arial" w:cs="Arial"/>
          <w:b w:val="0"/>
          <w:color w:val="000000"/>
          <w:sz w:val="20"/>
          <w:szCs w:val="20"/>
        </w:rPr>
        <w:t>Ort, Datum</w:t>
      </w:r>
      <w:r w:rsidR="00437125">
        <w:rPr>
          <w:rFonts w:ascii="Arial" w:hAnsi="Arial" w:cs="Arial"/>
          <w:b w:val="0"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color w:val="000000"/>
          <w:sz w:val="20"/>
          <w:szCs w:val="20"/>
        </w:rPr>
        <w:t>Unterschrift Kontoinhaber</w:t>
      </w:r>
    </w:p>
    <w:p w:rsidR="003801CC" w:rsidRDefault="003801CC" w:rsidP="007057CD">
      <w:pPr>
        <w:pStyle w:val="NurText"/>
        <w:tabs>
          <w:tab w:val="left" w:pos="6135"/>
        </w:tabs>
        <w:rPr>
          <w:rFonts w:ascii="Arial" w:hAnsi="Arial" w:cs="Arial"/>
          <w:b w:val="0"/>
          <w:color w:val="000000"/>
          <w:sz w:val="20"/>
          <w:szCs w:val="20"/>
        </w:rPr>
      </w:pPr>
    </w:p>
    <w:p w:rsidR="003801CC" w:rsidRPr="003801CC" w:rsidRDefault="003801CC" w:rsidP="007057CD">
      <w:pPr>
        <w:pStyle w:val="NurText"/>
        <w:tabs>
          <w:tab w:val="left" w:pos="6135"/>
        </w:tabs>
        <w:rPr>
          <w:rFonts w:ascii="Arial" w:hAnsi="Arial" w:cs="Arial"/>
          <w:color w:val="000000"/>
          <w:sz w:val="20"/>
          <w:szCs w:val="20"/>
        </w:rPr>
      </w:pPr>
      <w:r w:rsidRPr="003801CC">
        <w:rPr>
          <w:rFonts w:ascii="Arial" w:hAnsi="Arial" w:cs="Arial"/>
          <w:color w:val="000000"/>
          <w:sz w:val="20"/>
          <w:szCs w:val="20"/>
        </w:rPr>
        <w:t>Datenschutzrechtlicher Hinweis:</w:t>
      </w:r>
    </w:p>
    <w:p w:rsidR="003801CC" w:rsidRPr="003801CC" w:rsidRDefault="003801CC" w:rsidP="007057CD">
      <w:pPr>
        <w:pStyle w:val="NurText"/>
        <w:tabs>
          <w:tab w:val="left" w:pos="6135"/>
        </w:tabs>
        <w:rPr>
          <w:rFonts w:ascii="Arial" w:hAnsi="Arial" w:cs="Arial"/>
          <w:color w:val="000000"/>
          <w:sz w:val="20"/>
          <w:szCs w:val="20"/>
        </w:rPr>
      </w:pPr>
      <w:r w:rsidRPr="003801CC">
        <w:rPr>
          <w:rFonts w:ascii="Arial" w:hAnsi="Arial" w:cs="Arial"/>
          <w:color w:val="000000"/>
          <w:sz w:val="20"/>
          <w:szCs w:val="20"/>
        </w:rPr>
        <w:t>Ihre Daten werden für die interne Weiterverarbeitung gespeichert!</w:t>
      </w:r>
    </w:p>
    <w:sectPr w:rsidR="003801CC" w:rsidRPr="003801CC" w:rsidSect="007C51F6">
      <w:footerReference w:type="default" r:id="rId10"/>
      <w:type w:val="continuous"/>
      <w:pgSz w:w="11906" w:h="16838"/>
      <w:pgMar w:top="1418" w:right="1191" w:bottom="1134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6678" w:rsidRDefault="00746678">
      <w:r>
        <w:separator/>
      </w:r>
    </w:p>
  </w:endnote>
  <w:endnote w:type="continuationSeparator" w:id="0">
    <w:p w:rsidR="00746678" w:rsidRDefault="00746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0A8" w:rsidRDefault="009550A8" w:rsidP="00F646CD">
    <w:pPr>
      <w:pBdr>
        <w:bottom w:val="single" w:sz="12" w:space="1" w:color="auto"/>
      </w:pBdr>
      <w:tabs>
        <w:tab w:val="left" w:pos="1276"/>
      </w:tabs>
      <w:rPr>
        <w:rFonts w:ascii="Arial" w:hAnsi="Arial"/>
        <w:sz w:val="14"/>
        <w:szCs w:val="14"/>
      </w:rPr>
    </w:pPr>
  </w:p>
  <w:p w:rsidR="00F646CD" w:rsidRDefault="00F646CD" w:rsidP="004F70D1">
    <w:pPr>
      <w:tabs>
        <w:tab w:val="left" w:pos="1276"/>
      </w:tabs>
      <w:jc w:val="center"/>
      <w:rPr>
        <w:rFonts w:ascii="Arial" w:hAnsi="Arial"/>
        <w:sz w:val="14"/>
        <w:szCs w:val="14"/>
      </w:rPr>
    </w:pPr>
    <w:r>
      <w:rPr>
        <w:rFonts w:ascii="Arial" w:hAnsi="Arial"/>
        <w:sz w:val="14"/>
        <w:szCs w:val="14"/>
      </w:rPr>
      <w:t xml:space="preserve">Sprechstunden: </w:t>
    </w:r>
    <w:r>
      <w:rPr>
        <w:rFonts w:ascii="Arial" w:hAnsi="Arial"/>
        <w:sz w:val="14"/>
        <w:szCs w:val="14"/>
      </w:rPr>
      <w:tab/>
      <w:t>Mo.-Fr. 08-12 Uhr, Mo.-Mi.14-16 Uhr, Do. 14-1</w:t>
    </w:r>
    <w:r w:rsidR="001971C3">
      <w:rPr>
        <w:rFonts w:ascii="Arial" w:hAnsi="Arial"/>
        <w:sz w:val="14"/>
        <w:szCs w:val="14"/>
      </w:rPr>
      <w:t>8:30 Uhr</w:t>
    </w:r>
  </w:p>
  <w:p w:rsidR="00F646CD" w:rsidRDefault="00F646CD" w:rsidP="004F70D1">
    <w:pPr>
      <w:tabs>
        <w:tab w:val="left" w:pos="1276"/>
      </w:tabs>
      <w:jc w:val="center"/>
      <w:rPr>
        <w:rFonts w:ascii="Arial" w:hAnsi="Arial"/>
        <w:sz w:val="14"/>
        <w:szCs w:val="14"/>
      </w:rPr>
    </w:pPr>
  </w:p>
  <w:p w:rsidR="004F70D1" w:rsidRDefault="00F646CD" w:rsidP="004F70D1">
    <w:pPr>
      <w:tabs>
        <w:tab w:val="left" w:pos="1276"/>
      </w:tabs>
      <w:rPr>
        <w:rFonts w:ascii="Arial" w:hAnsi="Arial"/>
        <w:sz w:val="12"/>
        <w:szCs w:val="12"/>
      </w:rPr>
    </w:pPr>
    <w:r w:rsidRPr="007C51F6">
      <w:rPr>
        <w:rFonts w:ascii="Arial" w:hAnsi="Arial"/>
        <w:sz w:val="12"/>
        <w:szCs w:val="12"/>
      </w:rPr>
      <w:t>Gläubiger-Identifikationsnummer: DE</w:t>
    </w:r>
    <w:r w:rsidR="00E755EA">
      <w:rPr>
        <w:rFonts w:ascii="Arial" w:hAnsi="Arial"/>
        <w:sz w:val="12"/>
        <w:szCs w:val="12"/>
      </w:rPr>
      <w:t>58ZZZ00000160721</w:t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  <w:t>Kontakt</w:t>
    </w:r>
  </w:p>
  <w:p w:rsidR="00F646CD" w:rsidRPr="007C51F6" w:rsidRDefault="001971C3" w:rsidP="004F70D1">
    <w:pPr>
      <w:tabs>
        <w:tab w:val="left" w:pos="1276"/>
      </w:tabs>
      <w:rPr>
        <w:rFonts w:ascii="Arial" w:hAnsi="Arial"/>
        <w:sz w:val="12"/>
        <w:szCs w:val="12"/>
      </w:rPr>
    </w:pPr>
    <w:r w:rsidRPr="007C51F6">
      <w:rPr>
        <w:rFonts w:ascii="Arial" w:hAnsi="Arial"/>
        <w:sz w:val="12"/>
        <w:szCs w:val="12"/>
      </w:rPr>
      <w:t>N</w:t>
    </w:r>
    <w:r w:rsidR="00F646CD" w:rsidRPr="007C51F6">
      <w:rPr>
        <w:rFonts w:ascii="Arial" w:hAnsi="Arial"/>
        <w:sz w:val="12"/>
        <w:szCs w:val="12"/>
      </w:rPr>
      <w:t>assauische Sparkasse</w:t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  <w:t xml:space="preserve">Verbandsgemeinde Aar-Einrich                                   </w:t>
    </w:r>
  </w:p>
  <w:p w:rsidR="00F646CD" w:rsidRPr="007C51F6" w:rsidRDefault="00F646CD" w:rsidP="004F70D1">
    <w:pPr>
      <w:tabs>
        <w:tab w:val="left" w:pos="540"/>
      </w:tabs>
      <w:rPr>
        <w:rFonts w:ascii="Arial" w:hAnsi="Arial" w:cs="Arial"/>
        <w:sz w:val="12"/>
        <w:szCs w:val="12"/>
      </w:rPr>
    </w:pPr>
    <w:r w:rsidRPr="007C51F6">
      <w:rPr>
        <w:rFonts w:ascii="Arial" w:hAnsi="Arial" w:cs="Arial"/>
        <w:sz w:val="12"/>
        <w:szCs w:val="12"/>
      </w:rPr>
      <w:t>IBAN: DE76 5105 0015 0604 0147 00   SWIFT-BIC: NASSDE55XXX</w:t>
    </w:r>
    <w:r w:rsidR="004F70D1">
      <w:rPr>
        <w:rFonts w:ascii="Arial" w:hAnsi="Arial" w:cs="Arial"/>
        <w:sz w:val="12"/>
        <w:szCs w:val="12"/>
      </w:rPr>
      <w:tab/>
    </w:r>
    <w:r w:rsidR="004F70D1">
      <w:rPr>
        <w:rFonts w:ascii="Arial" w:hAnsi="Arial" w:cs="Arial"/>
        <w:sz w:val="12"/>
        <w:szCs w:val="12"/>
      </w:rPr>
      <w:tab/>
    </w:r>
    <w:r w:rsidR="004F70D1">
      <w:rPr>
        <w:rFonts w:ascii="Arial" w:hAnsi="Arial" w:cs="Arial"/>
        <w:sz w:val="12"/>
        <w:szCs w:val="12"/>
      </w:rPr>
      <w:tab/>
    </w:r>
    <w:r w:rsidR="004F70D1">
      <w:rPr>
        <w:rFonts w:ascii="Arial" w:hAnsi="Arial" w:cs="Arial"/>
        <w:sz w:val="12"/>
        <w:szCs w:val="12"/>
      </w:rPr>
      <w:tab/>
      <w:t>Burgstraße 1</w:t>
    </w:r>
  </w:p>
  <w:p w:rsidR="007C51F6" w:rsidRPr="007C51F6" w:rsidRDefault="004E5B96" w:rsidP="004F70D1">
    <w:pPr>
      <w:tabs>
        <w:tab w:val="left" w:pos="540"/>
      </w:tabs>
      <w:rPr>
        <w:rFonts w:ascii="Arial" w:hAnsi="Arial"/>
        <w:sz w:val="12"/>
        <w:szCs w:val="12"/>
      </w:rPr>
    </w:pPr>
    <w:r w:rsidRPr="004E5B96">
      <w:rPr>
        <w:rFonts w:ascii="Arial" w:hAnsi="Arial"/>
        <w:sz w:val="12"/>
        <w:szCs w:val="12"/>
      </w:rPr>
      <w:t>IBAN</w:t>
    </w:r>
    <w:r>
      <w:rPr>
        <w:rFonts w:ascii="Arial" w:hAnsi="Arial"/>
        <w:sz w:val="12"/>
        <w:szCs w:val="12"/>
      </w:rPr>
      <w:t>:</w:t>
    </w:r>
    <w:r w:rsidRPr="004E5B96">
      <w:rPr>
        <w:rFonts w:ascii="Arial" w:hAnsi="Arial"/>
        <w:sz w:val="12"/>
        <w:szCs w:val="12"/>
      </w:rPr>
      <w:t xml:space="preserve"> DE85 5105 0015 0606 0269 00   SWIFT</w:t>
    </w:r>
    <w:r>
      <w:rPr>
        <w:rFonts w:ascii="Arial" w:hAnsi="Arial"/>
        <w:sz w:val="12"/>
        <w:szCs w:val="12"/>
      </w:rPr>
      <w:t>-</w:t>
    </w:r>
    <w:r w:rsidRPr="004E5B96">
      <w:rPr>
        <w:rFonts w:ascii="Arial" w:hAnsi="Arial"/>
        <w:sz w:val="12"/>
        <w:szCs w:val="12"/>
      </w:rPr>
      <w:t>BIC</w:t>
    </w:r>
    <w:r>
      <w:rPr>
        <w:rFonts w:ascii="Arial" w:hAnsi="Arial"/>
        <w:sz w:val="12"/>
        <w:szCs w:val="12"/>
      </w:rPr>
      <w:t>:</w:t>
    </w:r>
    <w:r w:rsidRPr="004E5B96">
      <w:rPr>
        <w:rFonts w:ascii="Arial" w:hAnsi="Arial"/>
        <w:sz w:val="12"/>
        <w:szCs w:val="12"/>
      </w:rPr>
      <w:t xml:space="preserve"> NASSDE55XXX</w:t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  <w:t xml:space="preserve">56368 Katzenelnbogen  </w:t>
    </w:r>
  </w:p>
  <w:p w:rsidR="004F70D1" w:rsidRPr="007C51F6" w:rsidRDefault="004E5B96" w:rsidP="004F70D1">
    <w:pPr>
      <w:tabs>
        <w:tab w:val="left" w:pos="540"/>
      </w:tabs>
      <w:rPr>
        <w:rFonts w:ascii="Arial" w:hAnsi="Arial"/>
        <w:sz w:val="12"/>
        <w:szCs w:val="12"/>
      </w:rPr>
    </w:pPr>
    <w:r>
      <w:rPr>
        <w:rFonts w:ascii="Arial" w:hAnsi="Arial"/>
        <w:sz w:val="12"/>
        <w:szCs w:val="12"/>
      </w:rPr>
      <w:t>V</w:t>
    </w:r>
    <w:r w:rsidR="00F646CD" w:rsidRPr="007C51F6">
      <w:rPr>
        <w:rFonts w:ascii="Arial" w:hAnsi="Arial"/>
        <w:sz w:val="12"/>
        <w:szCs w:val="12"/>
      </w:rPr>
      <w:t>olksbank Rhein-Lahn</w:t>
    </w:r>
    <w:r w:rsidR="00064AC1" w:rsidRPr="007C51F6">
      <w:rPr>
        <w:rFonts w:ascii="Arial" w:hAnsi="Arial"/>
        <w:sz w:val="12"/>
        <w:szCs w:val="12"/>
      </w:rPr>
      <w:t>-Limburg</w:t>
    </w:r>
    <w:r w:rsidR="00F646CD" w:rsidRPr="007C51F6">
      <w:rPr>
        <w:rFonts w:ascii="Arial" w:hAnsi="Arial"/>
        <w:sz w:val="12"/>
        <w:szCs w:val="12"/>
      </w:rPr>
      <w:t xml:space="preserve"> eG</w:t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  <w:t>T: 06486 9179-0</w:t>
    </w:r>
    <w:r w:rsidR="004F70D1">
      <w:rPr>
        <w:rFonts w:ascii="Arial" w:hAnsi="Arial"/>
        <w:sz w:val="12"/>
        <w:szCs w:val="12"/>
      </w:rPr>
      <w:tab/>
    </w:r>
  </w:p>
  <w:p w:rsidR="00F646CD" w:rsidRPr="007C51F6" w:rsidRDefault="00F72EDE" w:rsidP="004F70D1">
    <w:pPr>
      <w:shd w:val="clear" w:color="auto" w:fill="FFFFFF"/>
      <w:tabs>
        <w:tab w:val="left" w:pos="540"/>
      </w:tabs>
      <w:rPr>
        <w:rFonts w:ascii="Arial" w:hAnsi="Arial" w:cs="Arial"/>
        <w:sz w:val="12"/>
        <w:szCs w:val="12"/>
      </w:rPr>
    </w:pPr>
    <w:r w:rsidRPr="007C51F6">
      <w:rPr>
        <w:rFonts w:ascii="Arial" w:hAnsi="Arial" w:cs="Arial"/>
        <w:sz w:val="12"/>
        <w:szCs w:val="12"/>
      </w:rPr>
      <w:t>IBAN</w:t>
    </w:r>
    <w:r>
      <w:rPr>
        <w:rFonts w:ascii="Arial" w:hAnsi="Arial" w:cs="Arial"/>
        <w:sz w:val="12"/>
        <w:szCs w:val="12"/>
      </w:rPr>
      <w:t>:</w:t>
    </w:r>
    <w:r w:rsidRPr="007C51F6">
      <w:rPr>
        <w:rFonts w:ascii="Arial" w:hAnsi="Arial" w:cs="Arial"/>
        <w:sz w:val="12"/>
        <w:szCs w:val="12"/>
      </w:rPr>
      <w:t xml:space="preserve"> DE04 5709 2800 0208 7928 06    SWIFT-BIC</w:t>
    </w:r>
    <w:r>
      <w:rPr>
        <w:rFonts w:ascii="Arial" w:hAnsi="Arial" w:cs="Arial"/>
        <w:sz w:val="12"/>
        <w:szCs w:val="12"/>
      </w:rPr>
      <w:t>:</w:t>
    </w:r>
    <w:r w:rsidRPr="007C51F6">
      <w:rPr>
        <w:rFonts w:ascii="Arial" w:hAnsi="Arial" w:cs="Arial"/>
        <w:sz w:val="12"/>
        <w:szCs w:val="12"/>
      </w:rPr>
      <w:t xml:space="preserve"> GENODE51DIE</w:t>
    </w:r>
    <w:r w:rsidR="004F70D1">
      <w:rPr>
        <w:rFonts w:ascii="Arial" w:hAnsi="Arial" w:cs="Arial"/>
        <w:sz w:val="12"/>
        <w:szCs w:val="12"/>
      </w:rPr>
      <w:tab/>
    </w:r>
    <w:r w:rsidR="004F70D1">
      <w:rPr>
        <w:rFonts w:ascii="Arial" w:hAnsi="Arial" w:cs="Arial"/>
        <w:sz w:val="12"/>
        <w:szCs w:val="12"/>
      </w:rPr>
      <w:tab/>
    </w:r>
    <w:r w:rsidR="004F70D1">
      <w:rPr>
        <w:rFonts w:ascii="Arial" w:hAnsi="Arial" w:cs="Arial"/>
        <w:sz w:val="12"/>
        <w:szCs w:val="12"/>
      </w:rPr>
      <w:tab/>
    </w:r>
    <w:r w:rsidR="004F70D1">
      <w:rPr>
        <w:rFonts w:ascii="Arial" w:hAnsi="Arial" w:cs="Arial"/>
        <w:sz w:val="12"/>
        <w:szCs w:val="12"/>
      </w:rPr>
      <w:tab/>
      <w:t>F: 06486 9179-199</w:t>
    </w:r>
  </w:p>
  <w:p w:rsidR="007C51F6" w:rsidRPr="007C51F6" w:rsidRDefault="004F70D1" w:rsidP="004F70D1">
    <w:pPr>
      <w:shd w:val="clear" w:color="auto" w:fill="FFFFFF"/>
      <w:tabs>
        <w:tab w:val="left" w:pos="540"/>
      </w:tabs>
      <w:rPr>
        <w:rFonts w:ascii="Arial" w:hAnsi="Arial"/>
        <w:sz w:val="12"/>
        <w:szCs w:val="12"/>
      </w:rPr>
    </w:pPr>
    <w:r>
      <w:rPr>
        <w:rFonts w:ascii="Arial" w:hAnsi="Arial" w:cs="Arial"/>
        <w:sz w:val="12"/>
        <w:szCs w:val="12"/>
      </w:rPr>
      <w:tab/>
    </w:r>
    <w:r>
      <w:rPr>
        <w:rFonts w:ascii="Arial" w:hAnsi="Arial" w:cs="Arial"/>
        <w:sz w:val="12"/>
        <w:szCs w:val="12"/>
      </w:rPr>
      <w:tab/>
    </w:r>
    <w:r>
      <w:rPr>
        <w:rFonts w:ascii="Arial" w:hAnsi="Arial" w:cs="Arial"/>
        <w:sz w:val="12"/>
        <w:szCs w:val="12"/>
      </w:rPr>
      <w:tab/>
    </w:r>
    <w:r>
      <w:rPr>
        <w:rFonts w:ascii="Arial" w:hAnsi="Arial" w:cs="Arial"/>
        <w:sz w:val="12"/>
        <w:szCs w:val="12"/>
      </w:rPr>
      <w:tab/>
    </w:r>
    <w:r w:rsidR="00F72EDE">
      <w:rPr>
        <w:rFonts w:ascii="Arial" w:hAnsi="Arial" w:cs="Arial"/>
        <w:sz w:val="12"/>
        <w:szCs w:val="12"/>
      </w:rPr>
      <w:tab/>
    </w:r>
    <w:r w:rsidR="00F72EDE">
      <w:rPr>
        <w:rFonts w:ascii="Arial" w:hAnsi="Arial" w:cs="Arial"/>
        <w:sz w:val="12"/>
        <w:szCs w:val="12"/>
      </w:rPr>
      <w:tab/>
    </w:r>
    <w:r w:rsidR="00F72EDE">
      <w:rPr>
        <w:rFonts w:ascii="Arial" w:hAnsi="Arial" w:cs="Arial"/>
        <w:sz w:val="12"/>
        <w:szCs w:val="12"/>
      </w:rPr>
      <w:tab/>
    </w:r>
    <w:r w:rsidR="00F72EDE">
      <w:rPr>
        <w:rFonts w:ascii="Arial" w:hAnsi="Arial" w:cs="Arial"/>
        <w:sz w:val="12"/>
        <w:szCs w:val="12"/>
      </w:rPr>
      <w:tab/>
    </w:r>
    <w:r w:rsidR="00F72EDE">
      <w:rPr>
        <w:rFonts w:ascii="Arial" w:hAnsi="Arial" w:cs="Arial"/>
        <w:sz w:val="12"/>
        <w:szCs w:val="12"/>
      </w:rPr>
      <w:tab/>
    </w:r>
    <w:r w:rsidR="00F72EDE">
      <w:rPr>
        <w:rFonts w:ascii="Arial" w:hAnsi="Arial" w:cs="Arial"/>
        <w:sz w:val="12"/>
        <w:szCs w:val="12"/>
      </w:rPr>
      <w:tab/>
    </w:r>
    <w:r>
      <w:rPr>
        <w:rFonts w:ascii="Arial" w:hAnsi="Arial" w:cs="Arial"/>
        <w:sz w:val="12"/>
        <w:szCs w:val="12"/>
      </w:rPr>
      <w:t>Email: post@vg-aar-einrich.de</w:t>
    </w:r>
  </w:p>
  <w:p w:rsidR="007C51F6" w:rsidRPr="007C51F6" w:rsidRDefault="007C51F6" w:rsidP="007C51F6">
    <w:pPr>
      <w:tabs>
        <w:tab w:val="left" w:pos="540"/>
      </w:tabs>
      <w:rPr>
        <w:rFonts w:ascii="Arial" w:hAnsi="Arial"/>
        <w:sz w:val="12"/>
        <w:szCs w:val="12"/>
      </w:rPr>
    </w:pPr>
    <w:r w:rsidRPr="007C51F6">
      <w:rPr>
        <w:rFonts w:ascii="Arial" w:hAnsi="Arial"/>
        <w:sz w:val="12"/>
        <w:szCs w:val="12"/>
      </w:rPr>
      <w:tab/>
    </w:r>
    <w:r w:rsidRPr="007C51F6">
      <w:rPr>
        <w:rFonts w:ascii="Arial" w:hAnsi="Arial"/>
        <w:sz w:val="12"/>
        <w:szCs w:val="12"/>
      </w:rPr>
      <w:tab/>
    </w:r>
    <w:r w:rsidRPr="007C51F6">
      <w:rPr>
        <w:rFonts w:ascii="Arial" w:hAnsi="Arial"/>
        <w:sz w:val="12"/>
        <w:szCs w:val="12"/>
      </w:rPr>
      <w:tab/>
    </w:r>
  </w:p>
  <w:p w:rsidR="007C51F6" w:rsidRPr="007C51F6" w:rsidRDefault="007C51F6" w:rsidP="007C51F6">
    <w:pPr>
      <w:tabs>
        <w:tab w:val="left" w:pos="540"/>
      </w:tabs>
      <w:rPr>
        <w:rFonts w:ascii="Arial" w:hAnsi="Arial"/>
        <w:sz w:val="12"/>
        <w:szCs w:val="12"/>
      </w:rPr>
    </w:pPr>
    <w:r w:rsidRPr="007C51F6">
      <w:rPr>
        <w:rFonts w:ascii="Arial" w:hAnsi="Arial"/>
        <w:sz w:val="12"/>
        <w:szCs w:val="12"/>
      </w:rPr>
      <w:tab/>
      <w:t xml:space="preserve">         </w:t>
    </w:r>
  </w:p>
  <w:p w:rsidR="00F8613B" w:rsidRPr="007C51F6" w:rsidRDefault="007C51F6" w:rsidP="007C51F6">
    <w:pPr>
      <w:tabs>
        <w:tab w:val="left" w:pos="540"/>
      </w:tabs>
      <w:rPr>
        <w:rFonts w:ascii="Arial" w:hAnsi="Arial" w:cs="Arial"/>
        <w:sz w:val="12"/>
        <w:szCs w:val="12"/>
      </w:rPr>
    </w:pPr>
    <w:r w:rsidRPr="007C51F6">
      <w:rPr>
        <w:rFonts w:ascii="Arial" w:hAnsi="Arial"/>
        <w:sz w:val="12"/>
        <w:szCs w:val="12"/>
      </w:rPr>
      <w:tab/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6678" w:rsidRDefault="00746678">
      <w:r>
        <w:separator/>
      </w:r>
    </w:p>
  </w:footnote>
  <w:footnote w:type="continuationSeparator" w:id="0">
    <w:p w:rsidR="00746678" w:rsidRDefault="007466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E3FD8"/>
    <w:multiLevelType w:val="hybridMultilevel"/>
    <w:tmpl w:val="F10A91F8"/>
    <w:lvl w:ilvl="0" w:tplc="50C2B2A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1B0C3A"/>
    <w:multiLevelType w:val="hybridMultilevel"/>
    <w:tmpl w:val="F5EC18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8A1663"/>
    <w:multiLevelType w:val="hybridMultilevel"/>
    <w:tmpl w:val="29064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717E4A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E730635"/>
    <w:multiLevelType w:val="hybridMultilevel"/>
    <w:tmpl w:val="146A6392"/>
    <w:lvl w:ilvl="0" w:tplc="E86AAE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aZonni5nV43uiUOUmJfpcbwJKfJJCFq5tA4SUa5xYGP27AZ5atNabbdb0MT+WtE17pbtgmM8LfRnDWaXgRDh2g==" w:salt="TbnPxS565ITkWCR66oCanQ=="/>
  <w:defaultTabStop w:val="708"/>
  <w:hyphenationZone w:val="425"/>
  <w:doNotShadeFormData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678"/>
    <w:rsid w:val="00007BEC"/>
    <w:rsid w:val="00010BC4"/>
    <w:rsid w:val="00013A61"/>
    <w:rsid w:val="00014135"/>
    <w:rsid w:val="0003121A"/>
    <w:rsid w:val="0003153A"/>
    <w:rsid w:val="00056034"/>
    <w:rsid w:val="00064AC1"/>
    <w:rsid w:val="00067013"/>
    <w:rsid w:val="00070705"/>
    <w:rsid w:val="000723D7"/>
    <w:rsid w:val="00080E59"/>
    <w:rsid w:val="000A13D3"/>
    <w:rsid w:val="000A1B9F"/>
    <w:rsid w:val="000B2429"/>
    <w:rsid w:val="000B2441"/>
    <w:rsid w:val="000B377F"/>
    <w:rsid w:val="000C03E7"/>
    <w:rsid w:val="000D0786"/>
    <w:rsid w:val="000D7173"/>
    <w:rsid w:val="000D78ED"/>
    <w:rsid w:val="001001AE"/>
    <w:rsid w:val="0010665D"/>
    <w:rsid w:val="00114369"/>
    <w:rsid w:val="0012743C"/>
    <w:rsid w:val="00132B3E"/>
    <w:rsid w:val="00134E9B"/>
    <w:rsid w:val="00141150"/>
    <w:rsid w:val="00150D2A"/>
    <w:rsid w:val="00151F96"/>
    <w:rsid w:val="00155BFF"/>
    <w:rsid w:val="00156CBA"/>
    <w:rsid w:val="001602F5"/>
    <w:rsid w:val="001708E2"/>
    <w:rsid w:val="001774D7"/>
    <w:rsid w:val="00177C1A"/>
    <w:rsid w:val="0019122C"/>
    <w:rsid w:val="0019124F"/>
    <w:rsid w:val="00193331"/>
    <w:rsid w:val="001971C3"/>
    <w:rsid w:val="001B4370"/>
    <w:rsid w:val="001B607B"/>
    <w:rsid w:val="001C082C"/>
    <w:rsid w:val="001E05F5"/>
    <w:rsid w:val="001E553C"/>
    <w:rsid w:val="001F326C"/>
    <w:rsid w:val="001F4680"/>
    <w:rsid w:val="001F5391"/>
    <w:rsid w:val="00210D70"/>
    <w:rsid w:val="00221B3B"/>
    <w:rsid w:val="00223FE1"/>
    <w:rsid w:val="00231A1F"/>
    <w:rsid w:val="0023763E"/>
    <w:rsid w:val="00237B2F"/>
    <w:rsid w:val="00254416"/>
    <w:rsid w:val="00255E55"/>
    <w:rsid w:val="00270901"/>
    <w:rsid w:val="00270C06"/>
    <w:rsid w:val="00275E86"/>
    <w:rsid w:val="0029144C"/>
    <w:rsid w:val="002921D0"/>
    <w:rsid w:val="00296C68"/>
    <w:rsid w:val="002A16DB"/>
    <w:rsid w:val="002B2291"/>
    <w:rsid w:val="002B7F18"/>
    <w:rsid w:val="002D54EA"/>
    <w:rsid w:val="002D5F99"/>
    <w:rsid w:val="002E2CDC"/>
    <w:rsid w:val="002F11D9"/>
    <w:rsid w:val="00300696"/>
    <w:rsid w:val="00303FED"/>
    <w:rsid w:val="0031148C"/>
    <w:rsid w:val="00323B85"/>
    <w:rsid w:val="00326369"/>
    <w:rsid w:val="00326922"/>
    <w:rsid w:val="00330303"/>
    <w:rsid w:val="00333D8A"/>
    <w:rsid w:val="00334605"/>
    <w:rsid w:val="00343F34"/>
    <w:rsid w:val="00361847"/>
    <w:rsid w:val="003631D4"/>
    <w:rsid w:val="003801CC"/>
    <w:rsid w:val="00394B66"/>
    <w:rsid w:val="00395058"/>
    <w:rsid w:val="003A5C91"/>
    <w:rsid w:val="003B4B21"/>
    <w:rsid w:val="003B781D"/>
    <w:rsid w:val="003C2085"/>
    <w:rsid w:val="003C3718"/>
    <w:rsid w:val="003D1951"/>
    <w:rsid w:val="003D2FDC"/>
    <w:rsid w:val="003E5331"/>
    <w:rsid w:val="003E71CC"/>
    <w:rsid w:val="003F2AEE"/>
    <w:rsid w:val="003F6E57"/>
    <w:rsid w:val="0040363B"/>
    <w:rsid w:val="00407DB3"/>
    <w:rsid w:val="00424DB0"/>
    <w:rsid w:val="00425B99"/>
    <w:rsid w:val="004270D6"/>
    <w:rsid w:val="0043690A"/>
    <w:rsid w:val="00437125"/>
    <w:rsid w:val="00437E2F"/>
    <w:rsid w:val="00441517"/>
    <w:rsid w:val="004507A6"/>
    <w:rsid w:val="00455483"/>
    <w:rsid w:val="00462303"/>
    <w:rsid w:val="00464A8B"/>
    <w:rsid w:val="00474CD1"/>
    <w:rsid w:val="00475BE9"/>
    <w:rsid w:val="00477CA8"/>
    <w:rsid w:val="00477DD9"/>
    <w:rsid w:val="004805D0"/>
    <w:rsid w:val="004908D2"/>
    <w:rsid w:val="004A7036"/>
    <w:rsid w:val="004B491D"/>
    <w:rsid w:val="004D3BE5"/>
    <w:rsid w:val="004D7AEB"/>
    <w:rsid w:val="004E5B96"/>
    <w:rsid w:val="004E722E"/>
    <w:rsid w:val="004F0A9A"/>
    <w:rsid w:val="004F14AC"/>
    <w:rsid w:val="004F70D1"/>
    <w:rsid w:val="00503E2C"/>
    <w:rsid w:val="00504225"/>
    <w:rsid w:val="00511A88"/>
    <w:rsid w:val="005212DE"/>
    <w:rsid w:val="00534E59"/>
    <w:rsid w:val="00541F4F"/>
    <w:rsid w:val="005425C7"/>
    <w:rsid w:val="00544DC1"/>
    <w:rsid w:val="00546408"/>
    <w:rsid w:val="00564909"/>
    <w:rsid w:val="00573A48"/>
    <w:rsid w:val="00577C47"/>
    <w:rsid w:val="005801B2"/>
    <w:rsid w:val="00584608"/>
    <w:rsid w:val="005857F6"/>
    <w:rsid w:val="00590BEF"/>
    <w:rsid w:val="005A274E"/>
    <w:rsid w:val="005C05DD"/>
    <w:rsid w:val="005C60AF"/>
    <w:rsid w:val="005C7607"/>
    <w:rsid w:val="005D0632"/>
    <w:rsid w:val="005E12BF"/>
    <w:rsid w:val="005E273E"/>
    <w:rsid w:val="005E7576"/>
    <w:rsid w:val="005F7C0C"/>
    <w:rsid w:val="005F7DA2"/>
    <w:rsid w:val="00607F08"/>
    <w:rsid w:val="0061114A"/>
    <w:rsid w:val="006126EC"/>
    <w:rsid w:val="00625AAC"/>
    <w:rsid w:val="00627180"/>
    <w:rsid w:val="00632622"/>
    <w:rsid w:val="006431B5"/>
    <w:rsid w:val="00644687"/>
    <w:rsid w:val="0065085C"/>
    <w:rsid w:val="00654F25"/>
    <w:rsid w:val="00666A58"/>
    <w:rsid w:val="0067316F"/>
    <w:rsid w:val="00674449"/>
    <w:rsid w:val="00676B00"/>
    <w:rsid w:val="0067748C"/>
    <w:rsid w:val="00682E0C"/>
    <w:rsid w:val="0068405C"/>
    <w:rsid w:val="00685923"/>
    <w:rsid w:val="00685F60"/>
    <w:rsid w:val="0069119E"/>
    <w:rsid w:val="0069623C"/>
    <w:rsid w:val="006963CA"/>
    <w:rsid w:val="006B1F3C"/>
    <w:rsid w:val="006C073B"/>
    <w:rsid w:val="006C1998"/>
    <w:rsid w:val="006D69A3"/>
    <w:rsid w:val="00702CC5"/>
    <w:rsid w:val="007057CD"/>
    <w:rsid w:val="00706371"/>
    <w:rsid w:val="00717FA0"/>
    <w:rsid w:val="00733484"/>
    <w:rsid w:val="00734F98"/>
    <w:rsid w:val="00743334"/>
    <w:rsid w:val="00746678"/>
    <w:rsid w:val="007506CE"/>
    <w:rsid w:val="00751FA4"/>
    <w:rsid w:val="00753429"/>
    <w:rsid w:val="007660D1"/>
    <w:rsid w:val="007672CC"/>
    <w:rsid w:val="00773AFE"/>
    <w:rsid w:val="00773EDA"/>
    <w:rsid w:val="00776347"/>
    <w:rsid w:val="0078664F"/>
    <w:rsid w:val="007906F3"/>
    <w:rsid w:val="00791649"/>
    <w:rsid w:val="007A0928"/>
    <w:rsid w:val="007A2779"/>
    <w:rsid w:val="007A3235"/>
    <w:rsid w:val="007C12E8"/>
    <w:rsid w:val="007C51F6"/>
    <w:rsid w:val="007D52C4"/>
    <w:rsid w:val="007E0DCA"/>
    <w:rsid w:val="007E2F03"/>
    <w:rsid w:val="00802D79"/>
    <w:rsid w:val="008051BA"/>
    <w:rsid w:val="0080705D"/>
    <w:rsid w:val="008073A4"/>
    <w:rsid w:val="008119C3"/>
    <w:rsid w:val="00814396"/>
    <w:rsid w:val="00815388"/>
    <w:rsid w:val="00816596"/>
    <w:rsid w:val="00821C2D"/>
    <w:rsid w:val="0083127A"/>
    <w:rsid w:val="0083568F"/>
    <w:rsid w:val="00843C3B"/>
    <w:rsid w:val="0084433E"/>
    <w:rsid w:val="00845027"/>
    <w:rsid w:val="00845851"/>
    <w:rsid w:val="00851548"/>
    <w:rsid w:val="00854378"/>
    <w:rsid w:val="00861E41"/>
    <w:rsid w:val="008722B0"/>
    <w:rsid w:val="0088601C"/>
    <w:rsid w:val="00886684"/>
    <w:rsid w:val="008949FB"/>
    <w:rsid w:val="008A3AD8"/>
    <w:rsid w:val="008B33BF"/>
    <w:rsid w:val="008C0438"/>
    <w:rsid w:val="008C4122"/>
    <w:rsid w:val="008D0981"/>
    <w:rsid w:val="008D680C"/>
    <w:rsid w:val="008E052D"/>
    <w:rsid w:val="008E661D"/>
    <w:rsid w:val="008E74D3"/>
    <w:rsid w:val="008F2953"/>
    <w:rsid w:val="00914248"/>
    <w:rsid w:val="009220BE"/>
    <w:rsid w:val="009221E6"/>
    <w:rsid w:val="00926232"/>
    <w:rsid w:val="00932088"/>
    <w:rsid w:val="00941D9E"/>
    <w:rsid w:val="009550A8"/>
    <w:rsid w:val="009562A2"/>
    <w:rsid w:val="00974453"/>
    <w:rsid w:val="00975771"/>
    <w:rsid w:val="00976343"/>
    <w:rsid w:val="0098123A"/>
    <w:rsid w:val="0098395D"/>
    <w:rsid w:val="009971CC"/>
    <w:rsid w:val="009A12A8"/>
    <w:rsid w:val="009A33DF"/>
    <w:rsid w:val="009A4204"/>
    <w:rsid w:val="009A5B5C"/>
    <w:rsid w:val="009C50B5"/>
    <w:rsid w:val="009C56C6"/>
    <w:rsid w:val="009C7C0C"/>
    <w:rsid w:val="009D157A"/>
    <w:rsid w:val="009E3971"/>
    <w:rsid w:val="009E3B0D"/>
    <w:rsid w:val="009E4F5B"/>
    <w:rsid w:val="009E5013"/>
    <w:rsid w:val="009F0C79"/>
    <w:rsid w:val="00A02A64"/>
    <w:rsid w:val="00A06A69"/>
    <w:rsid w:val="00A16C46"/>
    <w:rsid w:val="00A16D12"/>
    <w:rsid w:val="00A20802"/>
    <w:rsid w:val="00A26681"/>
    <w:rsid w:val="00A52F0A"/>
    <w:rsid w:val="00A55B84"/>
    <w:rsid w:val="00A81CF6"/>
    <w:rsid w:val="00A876B2"/>
    <w:rsid w:val="00A907F8"/>
    <w:rsid w:val="00AA4013"/>
    <w:rsid w:val="00AC14D5"/>
    <w:rsid w:val="00AD6C9A"/>
    <w:rsid w:val="00AD7582"/>
    <w:rsid w:val="00AF161F"/>
    <w:rsid w:val="00B00F4F"/>
    <w:rsid w:val="00B05B13"/>
    <w:rsid w:val="00B21CD3"/>
    <w:rsid w:val="00B57C47"/>
    <w:rsid w:val="00B640F3"/>
    <w:rsid w:val="00B72AB0"/>
    <w:rsid w:val="00B82DE1"/>
    <w:rsid w:val="00BA0EE3"/>
    <w:rsid w:val="00BA2DCB"/>
    <w:rsid w:val="00BB3F65"/>
    <w:rsid w:val="00BB6342"/>
    <w:rsid w:val="00BC01A0"/>
    <w:rsid w:val="00BC5DF6"/>
    <w:rsid w:val="00BC7021"/>
    <w:rsid w:val="00BD2350"/>
    <w:rsid w:val="00BE13DA"/>
    <w:rsid w:val="00BE2E14"/>
    <w:rsid w:val="00BE56CC"/>
    <w:rsid w:val="00BE577D"/>
    <w:rsid w:val="00BE79EF"/>
    <w:rsid w:val="00BF4ACD"/>
    <w:rsid w:val="00C03485"/>
    <w:rsid w:val="00C1405C"/>
    <w:rsid w:val="00C20279"/>
    <w:rsid w:val="00C2564B"/>
    <w:rsid w:val="00C3077B"/>
    <w:rsid w:val="00C33100"/>
    <w:rsid w:val="00C37BB1"/>
    <w:rsid w:val="00C50153"/>
    <w:rsid w:val="00C602CD"/>
    <w:rsid w:val="00C618E3"/>
    <w:rsid w:val="00C6601C"/>
    <w:rsid w:val="00C667D5"/>
    <w:rsid w:val="00C72DD2"/>
    <w:rsid w:val="00C73F14"/>
    <w:rsid w:val="00C73F35"/>
    <w:rsid w:val="00C85D46"/>
    <w:rsid w:val="00C9686F"/>
    <w:rsid w:val="00CA52A4"/>
    <w:rsid w:val="00CB79D8"/>
    <w:rsid w:val="00CC5BFB"/>
    <w:rsid w:val="00CD7AAF"/>
    <w:rsid w:val="00CE5068"/>
    <w:rsid w:val="00D0672F"/>
    <w:rsid w:val="00D179D2"/>
    <w:rsid w:val="00D20EEF"/>
    <w:rsid w:val="00D42222"/>
    <w:rsid w:val="00D507CC"/>
    <w:rsid w:val="00D51B5F"/>
    <w:rsid w:val="00D53441"/>
    <w:rsid w:val="00D60892"/>
    <w:rsid w:val="00D61A12"/>
    <w:rsid w:val="00D80CDA"/>
    <w:rsid w:val="00D8141D"/>
    <w:rsid w:val="00D81C00"/>
    <w:rsid w:val="00D825A6"/>
    <w:rsid w:val="00D84E9F"/>
    <w:rsid w:val="00DA0A67"/>
    <w:rsid w:val="00DA3D19"/>
    <w:rsid w:val="00DB2D68"/>
    <w:rsid w:val="00DB5EF1"/>
    <w:rsid w:val="00DB7E01"/>
    <w:rsid w:val="00DD670C"/>
    <w:rsid w:val="00DE15B9"/>
    <w:rsid w:val="00DF1CA7"/>
    <w:rsid w:val="00E1655E"/>
    <w:rsid w:val="00E2690C"/>
    <w:rsid w:val="00E3764C"/>
    <w:rsid w:val="00E424BE"/>
    <w:rsid w:val="00E47215"/>
    <w:rsid w:val="00E51025"/>
    <w:rsid w:val="00E51843"/>
    <w:rsid w:val="00E550AC"/>
    <w:rsid w:val="00E56307"/>
    <w:rsid w:val="00E608B5"/>
    <w:rsid w:val="00E6572B"/>
    <w:rsid w:val="00E658F7"/>
    <w:rsid w:val="00E66ECD"/>
    <w:rsid w:val="00E719F6"/>
    <w:rsid w:val="00E755EA"/>
    <w:rsid w:val="00E7633D"/>
    <w:rsid w:val="00E931E9"/>
    <w:rsid w:val="00E975A3"/>
    <w:rsid w:val="00E97E52"/>
    <w:rsid w:val="00EA1017"/>
    <w:rsid w:val="00EB41CF"/>
    <w:rsid w:val="00ED5CAC"/>
    <w:rsid w:val="00ED7DCA"/>
    <w:rsid w:val="00EE0CE0"/>
    <w:rsid w:val="00EE2697"/>
    <w:rsid w:val="00F27C85"/>
    <w:rsid w:val="00F346D7"/>
    <w:rsid w:val="00F42C22"/>
    <w:rsid w:val="00F46385"/>
    <w:rsid w:val="00F55D25"/>
    <w:rsid w:val="00F6059E"/>
    <w:rsid w:val="00F646CD"/>
    <w:rsid w:val="00F72EDE"/>
    <w:rsid w:val="00F8613B"/>
    <w:rsid w:val="00F8618D"/>
    <w:rsid w:val="00F86ABD"/>
    <w:rsid w:val="00FA7E2A"/>
    <w:rsid w:val="00FB5754"/>
    <w:rsid w:val="00FB69DE"/>
    <w:rsid w:val="00FB6F47"/>
    <w:rsid w:val="00FD0F68"/>
    <w:rsid w:val="00FD16D0"/>
    <w:rsid w:val="00FD29E8"/>
    <w:rsid w:val="00FD4124"/>
    <w:rsid w:val="00FE2940"/>
    <w:rsid w:val="00FE6B2F"/>
    <w:rsid w:val="00FE6FF8"/>
    <w:rsid w:val="00FF2247"/>
    <w:rsid w:val="00FF4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,"/>
  <w:listSeparator w:val=";"/>
  <w14:docId w14:val="056A2822"/>
  <w15:docId w15:val="{DBA3139E-407B-4E30-BE41-FB8D84E92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8613B"/>
    <w:rPr>
      <w:sz w:val="24"/>
    </w:rPr>
  </w:style>
  <w:style w:type="paragraph" w:styleId="berschrift2">
    <w:name w:val="heading 2"/>
    <w:basedOn w:val="Standard"/>
    <w:next w:val="Standard"/>
    <w:qFormat/>
    <w:rsid w:val="00F86AB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F8613B"/>
    <w:rPr>
      <w:color w:val="0000FF"/>
      <w:u w:val="single"/>
    </w:rPr>
  </w:style>
  <w:style w:type="paragraph" w:styleId="Sprechblasentext">
    <w:name w:val="Balloon Text"/>
    <w:basedOn w:val="Standard"/>
    <w:semiHidden/>
    <w:rsid w:val="00F8613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F8613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F8613B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rsid w:val="00F86ABD"/>
    <w:pPr>
      <w:jc w:val="both"/>
    </w:pPr>
    <w:rPr>
      <w:rFonts w:ascii="Comic Sans MS" w:hAnsi="Comic Sans MS"/>
      <w:sz w:val="20"/>
    </w:rPr>
  </w:style>
  <w:style w:type="paragraph" w:styleId="NurText">
    <w:name w:val="Plain Text"/>
    <w:basedOn w:val="Standard"/>
    <w:link w:val="NurTextZchn"/>
    <w:uiPriority w:val="99"/>
    <w:unhideWhenUsed/>
    <w:rsid w:val="00FB69DE"/>
    <w:rPr>
      <w:rFonts w:ascii="Calibri" w:eastAsia="Calibri" w:hAnsi="Calibri"/>
      <w:b/>
      <w:color w:val="002060"/>
      <w:sz w:val="22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FB69DE"/>
    <w:rPr>
      <w:rFonts w:ascii="Calibri" w:eastAsia="Calibri" w:hAnsi="Calibri"/>
      <w:b/>
      <w:color w:val="002060"/>
      <w:sz w:val="22"/>
      <w:szCs w:val="21"/>
      <w:lang w:eastAsia="en-US"/>
    </w:rPr>
  </w:style>
  <w:style w:type="table" w:styleId="Tabellenraster">
    <w:name w:val="Table Grid"/>
    <w:basedOn w:val="NormaleTabelle"/>
    <w:uiPriority w:val="59"/>
    <w:rsid w:val="00270C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D78ED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8E052D"/>
    <w:rPr>
      <w:color w:val="808080"/>
    </w:rPr>
  </w:style>
  <w:style w:type="character" w:customStyle="1" w:styleId="FuzeileZchn">
    <w:name w:val="Fußzeile Zchn"/>
    <w:basedOn w:val="Absatz-Standardschriftart"/>
    <w:link w:val="Fuzeile"/>
    <w:uiPriority w:val="99"/>
    <w:rsid w:val="00815388"/>
    <w:rPr>
      <w:sz w:val="24"/>
    </w:rPr>
  </w:style>
  <w:style w:type="paragraph" w:customStyle="1" w:styleId="Katzenelnbogen">
    <w:name w:val="Katzenelnbogen"/>
    <w:basedOn w:val="NurText"/>
    <w:link w:val="KatzenelnbogenZchn"/>
    <w:qFormat/>
    <w:rsid w:val="00EE2697"/>
    <w:pPr>
      <w:tabs>
        <w:tab w:val="left" w:pos="6135"/>
      </w:tabs>
    </w:pPr>
    <w:rPr>
      <w:rFonts w:ascii="Arial" w:hAnsi="Arial" w:cs="Arial"/>
      <w:b w:val="0"/>
      <w:color w:val="000000"/>
      <w:sz w:val="20"/>
      <w:szCs w:val="20"/>
    </w:rPr>
  </w:style>
  <w:style w:type="character" w:customStyle="1" w:styleId="KatzenelnbogenZchn">
    <w:name w:val="Katzenelnbogen Zchn"/>
    <w:basedOn w:val="NurTextZchn"/>
    <w:link w:val="Katzenelnbogen"/>
    <w:rsid w:val="00EE2697"/>
    <w:rPr>
      <w:rFonts w:ascii="Arial" w:eastAsia="Calibri" w:hAnsi="Arial" w:cs="Arial"/>
      <w:b w:val="0"/>
      <w:color w:val="000000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5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kratz\AppData\Local\Microsoft\Windows\INetCache\Content.Outlook\U3KVGVOA\Briefbogen%20Aar%20Einrich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7CBA1-8FD9-4E54-922B-3BBA73EED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Briefbogen Aar Einrich</Template>
  <TotalTime>0</TotalTime>
  <Pages>3</Pages>
  <Words>568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Verbandsgemeinde Hahnstätten</Company>
  <LinksUpToDate>false</LinksUpToDate>
  <CharactersWithSpaces>4141</CharactersWithSpaces>
  <SharedDoc>false</SharedDoc>
  <HLinks>
    <vt:vector size="12" baseType="variant">
      <vt:variant>
        <vt:i4>983114</vt:i4>
      </vt:variant>
      <vt:variant>
        <vt:i4>3</vt:i4>
      </vt:variant>
      <vt:variant>
        <vt:i4>0</vt:i4>
      </vt:variant>
      <vt:variant>
        <vt:i4>5</vt:i4>
      </vt:variant>
      <vt:variant>
        <vt:lpwstr>http://www.vg-aar-einrich.de/</vt:lpwstr>
      </vt:variant>
      <vt:variant>
        <vt:lpwstr/>
      </vt:variant>
      <vt:variant>
        <vt:i4>3866640</vt:i4>
      </vt:variant>
      <vt:variant>
        <vt:i4>0</vt:i4>
      </vt:variant>
      <vt:variant>
        <vt:i4>0</vt:i4>
      </vt:variant>
      <vt:variant>
        <vt:i4>5</vt:i4>
      </vt:variant>
      <vt:variant>
        <vt:lpwstr>mailto:post@vg-aar-einrich.de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Kratz, Katja</dc:creator>
  <cp:lastModifiedBy>Ohl, Melanie</cp:lastModifiedBy>
  <cp:revision>4</cp:revision>
  <cp:lastPrinted>2021-01-12T14:57:00Z</cp:lastPrinted>
  <dcterms:created xsi:type="dcterms:W3CDTF">2024-01-15T07:23:00Z</dcterms:created>
  <dcterms:modified xsi:type="dcterms:W3CDTF">2024-01-15T07:24:00Z</dcterms:modified>
  <cp:contentStatus/>
</cp:coreProperties>
</file>