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2B0" w:rsidRDefault="00573A48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-573405</wp:posOffset>
                </wp:positionV>
                <wp:extent cx="2105025" cy="1450975"/>
                <wp:effectExtent l="1905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BB1" w:rsidRDefault="00C37BB1">
                            <w:r>
                              <w:t xml:space="preserve">           </w:t>
                            </w:r>
                            <w:r w:rsidR="00573A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3390" cy="1221105"/>
                                  <wp:effectExtent l="0" t="0" r="0" b="0"/>
                                  <wp:docPr id="3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7BB1" w:rsidRDefault="00C37BB1"/>
                          <w:p w:rsidR="00C37BB1" w:rsidRDefault="00C37BB1"/>
                          <w:p w:rsidR="00C37BB1" w:rsidRDefault="00C37BB1"/>
                          <w:p w:rsidR="00C37BB1" w:rsidRDefault="00C37BB1"/>
                          <w:p w:rsidR="00C37BB1" w:rsidRDefault="00C37BB1"/>
                          <w:p w:rsidR="00C37BB1" w:rsidRDefault="00C37B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3.4pt;margin-top:-45.15pt;width:165.75pt;height:1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p6tg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" filled="f" stroked="f">
                <v:textbox>
                  <w:txbxContent>
                    <w:p w:rsidR="00C37BB1" w:rsidRDefault="00C37BB1">
                      <w:r>
                        <w:t xml:space="preserve">           </w:t>
                      </w:r>
                      <w:r w:rsidR="00573A48">
                        <w:rPr>
                          <w:noProof/>
                        </w:rPr>
                        <w:drawing>
                          <wp:inline distT="0" distB="0" distL="0" distR="0">
                            <wp:extent cx="1723390" cy="1221105"/>
                            <wp:effectExtent l="0" t="0" r="0" b="0"/>
                            <wp:docPr id="3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221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7BB1" w:rsidRDefault="00C37BB1"/>
                    <w:p w:rsidR="00C37BB1" w:rsidRDefault="00C37BB1"/>
                    <w:p w:rsidR="00C37BB1" w:rsidRDefault="00C37BB1"/>
                    <w:p w:rsidR="00C37BB1" w:rsidRDefault="00C37BB1"/>
                    <w:p w:rsidR="00C37BB1" w:rsidRDefault="00C37BB1"/>
                    <w:p w:rsidR="00C37BB1" w:rsidRDefault="00C37BB1"/>
                  </w:txbxContent>
                </v:textbox>
              </v:shape>
            </w:pict>
          </mc:Fallback>
        </mc:AlternateContent>
      </w:r>
      <w:r w:rsidR="00C37BB1" w:rsidRPr="00C37BB1">
        <w:rPr>
          <w:rFonts w:ascii="Arial" w:hAnsi="Arial" w:cs="Arial"/>
          <w:sz w:val="32"/>
          <w:szCs w:val="32"/>
        </w:rPr>
        <w:t>VERBANDSGEMEINDE AAR-EINRICH</w:t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  <w:r w:rsidR="00C37BB1" w:rsidRPr="00C37BB1">
        <w:rPr>
          <w:rFonts w:ascii="Arial" w:hAnsi="Arial" w:cs="Arial"/>
          <w:sz w:val="32"/>
          <w:szCs w:val="32"/>
        </w:rPr>
        <w:tab/>
      </w:r>
    </w:p>
    <w:p w:rsidR="008722B0" w:rsidRDefault="008722B0" w:rsidP="005212DE">
      <w:pPr>
        <w:spacing w:line="160" w:lineRule="exact"/>
        <w:rPr>
          <w:rFonts w:ascii="Arial" w:hAnsi="Arial" w:cs="Arial"/>
          <w:sz w:val="32"/>
          <w:szCs w:val="32"/>
        </w:rPr>
      </w:pPr>
    </w:p>
    <w:p w:rsidR="00F8613B" w:rsidRPr="005212DE" w:rsidRDefault="003E533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  <w:r w:rsidR="00C37BB1" w:rsidRPr="005212DE">
        <w:rPr>
          <w:rFonts w:ascii="Arial" w:hAnsi="Arial" w:cs="Arial"/>
          <w:sz w:val="16"/>
          <w:szCs w:val="16"/>
        </w:rPr>
        <w:tab/>
      </w:r>
    </w:p>
    <w:p w:rsidR="00F8613B" w:rsidRPr="005212DE" w:rsidRDefault="003E5331" w:rsidP="00C37BB1">
      <w:pPr>
        <w:tabs>
          <w:tab w:val="left" w:pos="64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5212DE" w:rsidRPr="005212DE" w:rsidRDefault="003E5331" w:rsidP="00C37BB1">
      <w:pPr>
        <w:tabs>
          <w:tab w:val="left" w:pos="64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504225" w:rsidRDefault="00504225" w:rsidP="009550A8">
      <w:pPr>
        <w:tabs>
          <w:tab w:val="left" w:pos="5670"/>
        </w:tabs>
        <w:rPr>
          <w:rFonts w:ascii="Arial" w:hAnsi="Arial" w:cs="Arial"/>
          <w:sz w:val="20"/>
        </w:rPr>
      </w:pPr>
    </w:p>
    <w:p w:rsidR="00270C06" w:rsidRDefault="00270C06" w:rsidP="009550A8">
      <w:pPr>
        <w:tabs>
          <w:tab w:val="left" w:pos="5670"/>
          <w:tab w:val="left" w:pos="609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270C06" w:rsidRDefault="00270C06" w:rsidP="009550A8">
      <w:pPr>
        <w:tabs>
          <w:tab w:val="left" w:pos="5670"/>
          <w:tab w:val="left" w:pos="6096"/>
        </w:tabs>
        <w:rPr>
          <w:rFonts w:ascii="Arial" w:hAnsi="Arial" w:cs="Arial"/>
          <w:sz w:val="20"/>
        </w:rPr>
      </w:pPr>
    </w:p>
    <w:p w:rsidR="00FB69DE" w:rsidRDefault="00270C06" w:rsidP="00270C06">
      <w:pPr>
        <w:tabs>
          <w:tab w:val="left" w:pos="5670"/>
          <w:tab w:val="left" w:pos="6096"/>
        </w:tabs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:rsidR="003E71CC" w:rsidRDefault="003E71CC" w:rsidP="0098123A">
      <w:pPr>
        <w:pStyle w:val="NurText"/>
        <w:jc w:val="both"/>
        <w:rPr>
          <w:rFonts w:ascii="Arial" w:hAnsi="Arial" w:cs="Arial"/>
          <w:color w:val="000000"/>
          <w:sz w:val="24"/>
          <w:szCs w:val="24"/>
        </w:rPr>
      </w:pPr>
    </w:p>
    <w:p w:rsidR="002B2291" w:rsidRDefault="00674449" w:rsidP="0098123A">
      <w:pPr>
        <w:pStyle w:val="NurText"/>
        <w:jc w:val="both"/>
        <w:rPr>
          <w:rFonts w:ascii="Arial" w:hAnsi="Arial" w:cs="Arial"/>
          <w:color w:val="000000"/>
          <w:sz w:val="44"/>
          <w:szCs w:val="44"/>
        </w:rPr>
      </w:pPr>
      <w:r w:rsidRPr="00674449">
        <w:rPr>
          <w:rFonts w:ascii="Arial" w:hAnsi="Arial" w:cs="Arial"/>
          <w:color w:val="000000"/>
          <w:sz w:val="44"/>
          <w:szCs w:val="44"/>
        </w:rPr>
        <w:t>Einverständniserklärung</w:t>
      </w:r>
    </w:p>
    <w:p w:rsidR="00674449" w:rsidRDefault="00674449" w:rsidP="0098123A">
      <w:pPr>
        <w:pStyle w:val="NurText"/>
        <w:jc w:val="both"/>
        <w:rPr>
          <w:rFonts w:ascii="Arial" w:hAnsi="Arial" w:cs="Arial"/>
          <w:color w:val="000000"/>
          <w:sz w:val="44"/>
          <w:szCs w:val="44"/>
        </w:rPr>
      </w:pPr>
    </w:p>
    <w:p w:rsidR="00674449" w:rsidRPr="00D95A2D" w:rsidRDefault="00D95A2D" w:rsidP="00674449">
      <w:pPr>
        <w:pStyle w:val="NurText"/>
        <w:tabs>
          <w:tab w:val="left" w:pos="135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45"/>
        </w:tabs>
        <w:jc w:val="both"/>
        <w:rPr>
          <w:rFonts w:ascii="Arial" w:hAnsi="Arial" w:cs="Arial"/>
          <w:color w:val="000000"/>
          <w:sz w:val="32"/>
          <w:szCs w:val="32"/>
        </w:rPr>
      </w:pPr>
      <w:r w:rsidRPr="00D95A2D">
        <w:rPr>
          <w:rFonts w:ascii="Arial" w:hAnsi="Arial" w:cs="Arial"/>
          <w:color w:val="000000"/>
          <w:sz w:val="32"/>
          <w:szCs w:val="3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D95A2D">
        <w:rPr>
          <w:rFonts w:ascii="Arial" w:hAnsi="Arial" w:cs="Arial"/>
          <w:color w:val="000000"/>
          <w:sz w:val="32"/>
          <w:szCs w:val="32"/>
        </w:rPr>
        <w:instrText xml:space="preserve"> FORMCHECKBOX </w:instrText>
      </w:r>
      <w:r w:rsidR="007577CE">
        <w:rPr>
          <w:rFonts w:ascii="Arial" w:hAnsi="Arial" w:cs="Arial"/>
          <w:color w:val="000000"/>
          <w:sz w:val="32"/>
          <w:szCs w:val="32"/>
        </w:rPr>
      </w:r>
      <w:r w:rsidR="007577CE">
        <w:rPr>
          <w:rFonts w:ascii="Arial" w:hAnsi="Arial" w:cs="Arial"/>
          <w:color w:val="000000"/>
          <w:sz w:val="32"/>
          <w:szCs w:val="32"/>
        </w:rPr>
        <w:fldChar w:fldCharType="separate"/>
      </w:r>
      <w:r w:rsidRPr="00D95A2D">
        <w:rPr>
          <w:rFonts w:ascii="Arial" w:hAnsi="Arial" w:cs="Arial"/>
          <w:color w:val="000000"/>
          <w:sz w:val="32"/>
          <w:szCs w:val="32"/>
        </w:rPr>
        <w:fldChar w:fldCharType="end"/>
      </w:r>
      <w:bookmarkEnd w:id="0"/>
      <w:r w:rsidRPr="00D95A2D">
        <w:rPr>
          <w:rFonts w:ascii="Arial" w:hAnsi="Arial" w:cs="Arial"/>
          <w:color w:val="000000"/>
          <w:sz w:val="32"/>
          <w:szCs w:val="32"/>
        </w:rPr>
        <w:t xml:space="preserve"> </w:t>
      </w:r>
      <w:r w:rsidR="00674449" w:rsidRPr="00D95A2D">
        <w:rPr>
          <w:rFonts w:ascii="Arial" w:hAnsi="Arial" w:cs="Arial"/>
          <w:color w:val="000000"/>
          <w:sz w:val="32"/>
          <w:szCs w:val="32"/>
        </w:rPr>
        <w:t>des Vaters</w:t>
      </w:r>
      <w:r w:rsidRPr="00D95A2D">
        <w:rPr>
          <w:rFonts w:ascii="Arial" w:hAnsi="Arial" w:cs="Arial"/>
          <w:color w:val="000000"/>
          <w:sz w:val="32"/>
          <w:szCs w:val="32"/>
        </w:rPr>
        <w:tab/>
      </w:r>
      <w:r w:rsidRPr="00D95A2D">
        <w:rPr>
          <w:rFonts w:ascii="Arial" w:hAnsi="Arial" w:cs="Arial"/>
          <w:color w:val="000000"/>
          <w:sz w:val="32"/>
          <w:szCs w:val="32"/>
        </w:rPr>
        <w:tab/>
      </w:r>
      <w:r w:rsidRPr="00D95A2D">
        <w:rPr>
          <w:rFonts w:ascii="Arial" w:hAnsi="Arial" w:cs="Arial"/>
          <w:color w:val="000000"/>
          <w:sz w:val="32"/>
          <w:szCs w:val="3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Pr="00D95A2D">
        <w:rPr>
          <w:rFonts w:ascii="Arial" w:hAnsi="Arial" w:cs="Arial"/>
          <w:color w:val="000000"/>
          <w:sz w:val="32"/>
          <w:szCs w:val="32"/>
        </w:rPr>
        <w:instrText xml:space="preserve"> FORMCHECKBOX </w:instrText>
      </w:r>
      <w:r w:rsidR="007577CE">
        <w:rPr>
          <w:rFonts w:ascii="Arial" w:hAnsi="Arial" w:cs="Arial"/>
          <w:color w:val="000000"/>
          <w:sz w:val="32"/>
          <w:szCs w:val="32"/>
        </w:rPr>
      </w:r>
      <w:r w:rsidR="007577CE">
        <w:rPr>
          <w:rFonts w:ascii="Arial" w:hAnsi="Arial" w:cs="Arial"/>
          <w:color w:val="000000"/>
          <w:sz w:val="32"/>
          <w:szCs w:val="32"/>
        </w:rPr>
        <w:fldChar w:fldCharType="separate"/>
      </w:r>
      <w:r w:rsidRPr="00D95A2D">
        <w:rPr>
          <w:rFonts w:ascii="Arial" w:hAnsi="Arial" w:cs="Arial"/>
          <w:color w:val="000000"/>
          <w:sz w:val="32"/>
          <w:szCs w:val="32"/>
        </w:rPr>
        <w:fldChar w:fldCharType="end"/>
      </w:r>
      <w:bookmarkEnd w:id="1"/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674449" w:rsidRPr="00D95A2D">
        <w:rPr>
          <w:rFonts w:ascii="Arial" w:hAnsi="Arial" w:cs="Arial"/>
          <w:color w:val="000000"/>
          <w:sz w:val="32"/>
          <w:szCs w:val="32"/>
        </w:rPr>
        <w:t>der Mutter</w:t>
      </w:r>
    </w:p>
    <w:p w:rsidR="00674449" w:rsidRDefault="00674449" w:rsidP="00674449">
      <w:pPr>
        <w:pStyle w:val="NurText"/>
        <w:tabs>
          <w:tab w:val="left" w:pos="135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45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674449" w:rsidRDefault="00674449" w:rsidP="00674449">
      <w:pPr>
        <w:pStyle w:val="NurText"/>
        <w:tabs>
          <w:tab w:val="left" w:pos="135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45"/>
        </w:tabs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>Ich bin damit einverstanden, dass für das Kind / die Kinder</w:t>
      </w:r>
    </w:p>
    <w:p w:rsidR="00674449" w:rsidRDefault="00674449" w:rsidP="00674449">
      <w:pPr>
        <w:pStyle w:val="NurText"/>
        <w:tabs>
          <w:tab w:val="left" w:pos="135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45"/>
        </w:tabs>
        <w:jc w:val="both"/>
        <w:rPr>
          <w:rFonts w:ascii="Arial" w:hAnsi="Arial" w:cs="Arial"/>
          <w:b w:val="0"/>
          <w:color w:val="000000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1843"/>
        <w:gridCol w:w="1055"/>
        <w:gridCol w:w="1858"/>
      </w:tblGrid>
      <w:tr w:rsidR="00674449" w:rsidTr="00674449">
        <w:tc>
          <w:tcPr>
            <w:tcW w:w="2405" w:type="dxa"/>
          </w:tcPr>
          <w:p w:rsidR="00674449" w:rsidRDefault="00674449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Name</w:t>
            </w:r>
          </w:p>
        </w:tc>
        <w:tc>
          <w:tcPr>
            <w:tcW w:w="2126" w:type="dxa"/>
          </w:tcPr>
          <w:p w:rsidR="00674449" w:rsidRDefault="00674449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Vorname</w:t>
            </w:r>
          </w:p>
        </w:tc>
        <w:tc>
          <w:tcPr>
            <w:tcW w:w="1843" w:type="dxa"/>
          </w:tcPr>
          <w:p w:rsidR="00674449" w:rsidRDefault="00674449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Geb.-Datum</w:t>
            </w:r>
          </w:p>
        </w:tc>
        <w:tc>
          <w:tcPr>
            <w:tcW w:w="1055" w:type="dxa"/>
          </w:tcPr>
          <w:p w:rsidR="00674449" w:rsidRDefault="00674449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Größe</w:t>
            </w:r>
          </w:p>
        </w:tc>
        <w:tc>
          <w:tcPr>
            <w:tcW w:w="1858" w:type="dxa"/>
          </w:tcPr>
          <w:p w:rsidR="00674449" w:rsidRDefault="00674449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Augenfarbe</w:t>
            </w:r>
          </w:p>
        </w:tc>
      </w:tr>
      <w:tr w:rsidR="00674449" w:rsidTr="00674449">
        <w:tc>
          <w:tcPr>
            <w:tcW w:w="2405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"/>
          </w:p>
        </w:tc>
        <w:tc>
          <w:tcPr>
            <w:tcW w:w="2126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bookmarkStart w:id="4" w:name="_GoBack"/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bookmarkEnd w:id="4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3"/>
          </w:p>
        </w:tc>
        <w:tc>
          <w:tcPr>
            <w:tcW w:w="1843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5"/>
          </w:p>
        </w:tc>
        <w:tc>
          <w:tcPr>
            <w:tcW w:w="1055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6"/>
          </w:p>
        </w:tc>
        <w:tc>
          <w:tcPr>
            <w:tcW w:w="1858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7"/>
          </w:p>
        </w:tc>
      </w:tr>
      <w:tr w:rsidR="00674449" w:rsidTr="00674449">
        <w:tc>
          <w:tcPr>
            <w:tcW w:w="2405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8"/>
          </w:p>
        </w:tc>
        <w:tc>
          <w:tcPr>
            <w:tcW w:w="2126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9"/>
          </w:p>
        </w:tc>
        <w:tc>
          <w:tcPr>
            <w:tcW w:w="1843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0" w:name="Text14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0"/>
          </w:p>
        </w:tc>
        <w:tc>
          <w:tcPr>
            <w:tcW w:w="1055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1"/>
          </w:p>
        </w:tc>
        <w:tc>
          <w:tcPr>
            <w:tcW w:w="1858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2"/>
          </w:p>
        </w:tc>
      </w:tr>
      <w:tr w:rsidR="00674449" w:rsidTr="00674449">
        <w:tc>
          <w:tcPr>
            <w:tcW w:w="2405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3" w:name="Text23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3"/>
          </w:p>
        </w:tc>
        <w:tc>
          <w:tcPr>
            <w:tcW w:w="2126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4"/>
          </w:p>
        </w:tc>
        <w:tc>
          <w:tcPr>
            <w:tcW w:w="1843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5"/>
          </w:p>
        </w:tc>
        <w:tc>
          <w:tcPr>
            <w:tcW w:w="1055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6"/>
          </w:p>
        </w:tc>
        <w:tc>
          <w:tcPr>
            <w:tcW w:w="1858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7"/>
          </w:p>
        </w:tc>
      </w:tr>
      <w:tr w:rsidR="00674449" w:rsidTr="00674449">
        <w:tc>
          <w:tcPr>
            <w:tcW w:w="2405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8"/>
          </w:p>
        </w:tc>
        <w:tc>
          <w:tcPr>
            <w:tcW w:w="2126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19"/>
          </w:p>
        </w:tc>
        <w:tc>
          <w:tcPr>
            <w:tcW w:w="1843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0"/>
          </w:p>
        </w:tc>
        <w:tc>
          <w:tcPr>
            <w:tcW w:w="1055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1"/>
          </w:p>
        </w:tc>
        <w:tc>
          <w:tcPr>
            <w:tcW w:w="1858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2"/>
          </w:p>
        </w:tc>
      </w:tr>
      <w:tr w:rsidR="00674449" w:rsidTr="00674449">
        <w:tc>
          <w:tcPr>
            <w:tcW w:w="2405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3"/>
          </w:p>
        </w:tc>
        <w:tc>
          <w:tcPr>
            <w:tcW w:w="2126" w:type="dxa"/>
          </w:tcPr>
          <w:p w:rsidR="00674449" w:rsidRPr="008E052D" w:rsidRDefault="00D95A2D" w:rsidP="00D95A2D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4"/>
          </w:p>
        </w:tc>
        <w:tc>
          <w:tcPr>
            <w:tcW w:w="1843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5" w:name="Text17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5"/>
          </w:p>
        </w:tc>
        <w:tc>
          <w:tcPr>
            <w:tcW w:w="1055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6" w:name="Text13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6"/>
          </w:p>
        </w:tc>
        <w:tc>
          <w:tcPr>
            <w:tcW w:w="1858" w:type="dxa"/>
          </w:tcPr>
          <w:p w:rsidR="00674449" w:rsidRPr="008E052D" w:rsidRDefault="00D95A2D" w:rsidP="00674449">
            <w:pPr>
              <w:pStyle w:val="NurText"/>
              <w:tabs>
                <w:tab w:val="left" w:pos="135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45"/>
              </w:tabs>
              <w:jc w:val="center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7" w:name="Text9"/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noProof/>
                <w:color w:val="000000"/>
                <w:sz w:val="28"/>
                <w:szCs w:val="28"/>
              </w:rPr>
              <w:t> 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fldChar w:fldCharType="end"/>
            </w:r>
            <w:bookmarkEnd w:id="27"/>
          </w:p>
        </w:tc>
      </w:tr>
    </w:tbl>
    <w:p w:rsidR="002B2291" w:rsidRDefault="002B2291" w:rsidP="0098123A">
      <w:pPr>
        <w:pStyle w:val="NurText"/>
        <w:jc w:val="both"/>
        <w:rPr>
          <w:rFonts w:ascii="Arial" w:hAnsi="Arial" w:cs="Arial"/>
          <w:color w:val="000000"/>
          <w:szCs w:val="22"/>
        </w:rPr>
      </w:pPr>
    </w:p>
    <w:p w:rsidR="00D95A2D" w:rsidRDefault="00D95A2D" w:rsidP="0098123A">
      <w:pPr>
        <w:pStyle w:val="NurText"/>
        <w:jc w:val="both"/>
        <w:rPr>
          <w:rFonts w:ascii="Arial" w:hAnsi="Arial" w:cs="Arial"/>
          <w:color w:val="000000"/>
          <w:szCs w:val="22"/>
        </w:rPr>
      </w:pPr>
    </w:p>
    <w:p w:rsidR="00EE0CE0" w:rsidRDefault="00D95A2D" w:rsidP="00674449">
      <w:pPr>
        <w:pStyle w:val="NurText"/>
        <w:tabs>
          <w:tab w:val="left" w:pos="870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3"/>
      <w:r>
        <w:rPr>
          <w:rFonts w:ascii="Arial" w:hAnsi="Arial" w:cs="Arial"/>
          <w:b w:val="0"/>
          <w:color w:val="000000"/>
          <w:sz w:val="28"/>
          <w:szCs w:val="28"/>
        </w:rPr>
        <w:instrText xml:space="preserve"> FORMCHECKBOX </w:instrText>
      </w:r>
      <w:r w:rsidR="007577CE">
        <w:rPr>
          <w:rFonts w:ascii="Arial" w:hAnsi="Arial" w:cs="Arial"/>
          <w:b w:val="0"/>
          <w:color w:val="000000"/>
          <w:sz w:val="28"/>
          <w:szCs w:val="28"/>
        </w:rPr>
      </w:r>
      <w:r w:rsidR="007577CE">
        <w:rPr>
          <w:rFonts w:ascii="Arial" w:hAnsi="Arial" w:cs="Arial"/>
          <w:b w:val="0"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b w:val="0"/>
          <w:color w:val="000000"/>
          <w:sz w:val="28"/>
          <w:szCs w:val="28"/>
        </w:rPr>
        <w:fldChar w:fldCharType="end"/>
      </w:r>
      <w:bookmarkEnd w:id="28"/>
      <w:r>
        <w:rPr>
          <w:rFonts w:ascii="Arial" w:hAnsi="Arial" w:cs="Arial"/>
          <w:b w:val="0"/>
          <w:color w:val="000000"/>
          <w:sz w:val="28"/>
          <w:szCs w:val="28"/>
        </w:rPr>
        <w:tab/>
      </w:r>
      <w:r w:rsidR="00674449" w:rsidRPr="008E052D">
        <w:rPr>
          <w:rFonts w:ascii="Arial" w:hAnsi="Arial" w:cs="Arial"/>
          <w:b w:val="0"/>
          <w:color w:val="000000"/>
          <w:sz w:val="28"/>
          <w:szCs w:val="28"/>
        </w:rPr>
        <w:t>ein Reisepass</w:t>
      </w:r>
      <w:r w:rsidR="0067444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74449" w:rsidRDefault="00674449" w:rsidP="00674449">
      <w:pPr>
        <w:pStyle w:val="NurText"/>
        <w:tabs>
          <w:tab w:val="left" w:pos="870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674449" w:rsidRDefault="00D95A2D" w:rsidP="00674449">
      <w:pPr>
        <w:pStyle w:val="NurText"/>
        <w:tabs>
          <w:tab w:val="left" w:pos="870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4"/>
      <w:r>
        <w:rPr>
          <w:rFonts w:ascii="Arial" w:hAnsi="Arial" w:cs="Arial"/>
          <w:b w:val="0"/>
          <w:color w:val="000000"/>
          <w:sz w:val="28"/>
          <w:szCs w:val="28"/>
        </w:rPr>
        <w:instrText xml:space="preserve"> FORMCHECKBOX </w:instrText>
      </w:r>
      <w:r w:rsidR="007577CE">
        <w:rPr>
          <w:rFonts w:ascii="Arial" w:hAnsi="Arial" w:cs="Arial"/>
          <w:b w:val="0"/>
          <w:color w:val="000000"/>
          <w:sz w:val="28"/>
          <w:szCs w:val="28"/>
        </w:rPr>
      </w:r>
      <w:r w:rsidR="007577CE">
        <w:rPr>
          <w:rFonts w:ascii="Arial" w:hAnsi="Arial" w:cs="Arial"/>
          <w:b w:val="0"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b w:val="0"/>
          <w:color w:val="000000"/>
          <w:sz w:val="28"/>
          <w:szCs w:val="28"/>
        </w:rPr>
        <w:fldChar w:fldCharType="end"/>
      </w:r>
      <w:bookmarkEnd w:id="29"/>
      <w:r>
        <w:rPr>
          <w:rFonts w:ascii="Arial" w:hAnsi="Arial" w:cs="Arial"/>
          <w:b w:val="0"/>
          <w:color w:val="000000"/>
          <w:sz w:val="28"/>
          <w:szCs w:val="28"/>
        </w:rPr>
        <w:tab/>
      </w:r>
      <w:r w:rsidR="00674449" w:rsidRPr="008E052D">
        <w:rPr>
          <w:rFonts w:ascii="Arial" w:hAnsi="Arial" w:cs="Arial"/>
          <w:b w:val="0"/>
          <w:color w:val="000000"/>
          <w:sz w:val="28"/>
          <w:szCs w:val="28"/>
        </w:rPr>
        <w:t>ein vorläufiger Reisepass</w:t>
      </w:r>
      <w:r w:rsidR="0067444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74449" w:rsidRDefault="00674449" w:rsidP="00674449">
      <w:pPr>
        <w:pStyle w:val="NurText"/>
        <w:tabs>
          <w:tab w:val="left" w:pos="870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8E052D" w:rsidRDefault="008E052D" w:rsidP="00674449">
      <w:pPr>
        <w:pStyle w:val="NurText"/>
        <w:tabs>
          <w:tab w:val="left" w:pos="870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8E052D" w:rsidRPr="008E052D" w:rsidRDefault="00D95A2D" w:rsidP="008E052D">
      <w:pPr>
        <w:pStyle w:val="NurText"/>
        <w:tabs>
          <w:tab w:val="left" w:pos="870"/>
        </w:tabs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6"/>
      <w:r>
        <w:rPr>
          <w:rFonts w:ascii="Arial" w:hAnsi="Arial" w:cs="Arial"/>
          <w:b w:val="0"/>
          <w:color w:val="000000"/>
          <w:sz w:val="28"/>
          <w:szCs w:val="28"/>
        </w:rPr>
        <w:instrText xml:space="preserve"> FORMCHECKBOX </w:instrText>
      </w:r>
      <w:r w:rsidR="007577CE">
        <w:rPr>
          <w:rFonts w:ascii="Arial" w:hAnsi="Arial" w:cs="Arial"/>
          <w:b w:val="0"/>
          <w:color w:val="000000"/>
          <w:sz w:val="28"/>
          <w:szCs w:val="28"/>
        </w:rPr>
      </w:r>
      <w:r w:rsidR="007577CE">
        <w:rPr>
          <w:rFonts w:ascii="Arial" w:hAnsi="Arial" w:cs="Arial"/>
          <w:b w:val="0"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b w:val="0"/>
          <w:color w:val="000000"/>
          <w:sz w:val="28"/>
          <w:szCs w:val="28"/>
        </w:rPr>
        <w:fldChar w:fldCharType="end"/>
      </w:r>
      <w:bookmarkEnd w:id="30"/>
      <w:r>
        <w:rPr>
          <w:rFonts w:ascii="Arial" w:hAnsi="Arial" w:cs="Arial"/>
          <w:b w:val="0"/>
          <w:color w:val="000000"/>
          <w:sz w:val="28"/>
          <w:szCs w:val="28"/>
        </w:rPr>
        <w:tab/>
      </w:r>
      <w:r w:rsidR="008E052D" w:rsidRPr="008E052D">
        <w:rPr>
          <w:rFonts w:ascii="Arial" w:hAnsi="Arial" w:cs="Arial"/>
          <w:b w:val="0"/>
          <w:color w:val="000000"/>
          <w:sz w:val="28"/>
          <w:szCs w:val="28"/>
        </w:rPr>
        <w:t>ein Personalausweis</w:t>
      </w:r>
    </w:p>
    <w:p w:rsidR="002B2291" w:rsidRPr="008E052D" w:rsidRDefault="008E052D" w:rsidP="008E052D">
      <w:pPr>
        <w:pStyle w:val="NurText"/>
        <w:tabs>
          <w:tab w:val="left" w:pos="870"/>
        </w:tabs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8E052D">
        <w:rPr>
          <w:rFonts w:ascii="Arial" w:hAnsi="Arial" w:cs="Arial"/>
          <w:b w:val="0"/>
          <w:color w:val="000000"/>
          <w:sz w:val="28"/>
          <w:szCs w:val="28"/>
        </w:rPr>
        <w:tab/>
        <w:t>(für Kinder unter 16 Jahren)</w:t>
      </w:r>
    </w:p>
    <w:p w:rsidR="008E052D" w:rsidRDefault="008E052D" w:rsidP="0098123A">
      <w:pPr>
        <w:pStyle w:val="NurText"/>
        <w:jc w:val="both"/>
        <w:rPr>
          <w:rFonts w:ascii="Arial" w:hAnsi="Arial" w:cs="Arial"/>
          <w:color w:val="000000"/>
          <w:szCs w:val="22"/>
        </w:rPr>
      </w:pPr>
    </w:p>
    <w:p w:rsidR="008E052D" w:rsidRDefault="008E052D" w:rsidP="008E052D">
      <w:pPr>
        <w:pStyle w:val="NurText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>ausgestellt wird.</w:t>
      </w:r>
    </w:p>
    <w:p w:rsidR="008E052D" w:rsidRDefault="008E052D" w:rsidP="008E052D">
      <w:pPr>
        <w:pStyle w:val="NurText"/>
        <w:jc w:val="both"/>
        <w:rPr>
          <w:rFonts w:ascii="Arial" w:hAnsi="Arial" w:cs="Arial"/>
          <w:b w:val="0"/>
          <w:color w:val="000000"/>
          <w:sz w:val="28"/>
          <w:szCs w:val="28"/>
        </w:rPr>
      </w:pPr>
    </w:p>
    <w:p w:rsidR="008E052D" w:rsidRDefault="008E052D" w:rsidP="008E052D">
      <w:pPr>
        <w:pStyle w:val="NurText"/>
        <w:jc w:val="both"/>
        <w:rPr>
          <w:rFonts w:ascii="Arial" w:hAnsi="Arial" w:cs="Arial"/>
          <w:b w:val="0"/>
          <w:color w:val="000000"/>
          <w:sz w:val="28"/>
          <w:szCs w:val="28"/>
        </w:rPr>
      </w:pPr>
    </w:p>
    <w:p w:rsidR="008E052D" w:rsidRDefault="008E052D" w:rsidP="008E052D">
      <w:pPr>
        <w:pStyle w:val="NurText"/>
        <w:tabs>
          <w:tab w:val="left" w:pos="6135"/>
        </w:tabs>
        <w:jc w:val="both"/>
        <w:rPr>
          <w:rFonts w:ascii="Arial" w:hAnsi="Arial" w:cs="Arial"/>
          <w:b w:val="0"/>
          <w:color w:val="000000"/>
          <w:sz w:val="24"/>
          <w:szCs w:val="24"/>
        </w:rPr>
      </w:pPr>
      <w:r w:rsidRPr="00193331">
        <w:rPr>
          <w:rFonts w:ascii="Arial" w:hAnsi="Arial" w:cs="Arial"/>
          <w:b w:val="0"/>
          <w:noProof/>
          <w:color w:val="auto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19830" wp14:editId="7EF85B40">
                <wp:simplePos x="0" y="0"/>
                <wp:positionH relativeFrom="column">
                  <wp:posOffset>3585845</wp:posOffset>
                </wp:positionH>
                <wp:positionV relativeFrom="paragraph">
                  <wp:posOffset>146685</wp:posOffset>
                </wp:positionV>
                <wp:extent cx="2028825" cy="0"/>
                <wp:effectExtent l="0" t="0" r="2857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78027" id="Gerader Verbinde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5pt,11.55pt" to="442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" strokecolor="black [3040]"/>
            </w:pict>
          </mc:Fallback>
        </mc:AlternateContent>
      </w:r>
      <w:r w:rsidR="00D95A2D">
        <w:rPr>
          <w:rFonts w:ascii="Arial" w:hAnsi="Arial" w:cs="Arial"/>
          <w:b w:val="0"/>
          <w:color w:val="000000"/>
          <w:sz w:val="24"/>
          <w:szCs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31" w:name="Text26"/>
      <w:r w:rsidR="00D95A2D">
        <w:rPr>
          <w:rFonts w:ascii="Arial" w:hAnsi="Arial" w:cs="Arial"/>
          <w:b w:val="0"/>
          <w:color w:val="000000"/>
          <w:sz w:val="24"/>
          <w:szCs w:val="24"/>
        </w:rPr>
        <w:instrText xml:space="preserve"> FORMTEXT </w:instrText>
      </w:r>
      <w:r w:rsidR="00D95A2D">
        <w:rPr>
          <w:rFonts w:ascii="Arial" w:hAnsi="Arial" w:cs="Arial"/>
          <w:b w:val="0"/>
          <w:color w:val="000000"/>
          <w:sz w:val="24"/>
          <w:szCs w:val="24"/>
        </w:rPr>
      </w:r>
      <w:r w:rsidR="00D95A2D">
        <w:rPr>
          <w:rFonts w:ascii="Arial" w:hAnsi="Arial" w:cs="Arial"/>
          <w:b w:val="0"/>
          <w:color w:val="000000"/>
          <w:sz w:val="24"/>
          <w:szCs w:val="24"/>
        </w:rPr>
        <w:fldChar w:fldCharType="separate"/>
      </w:r>
      <w:r w:rsidR="00D95A2D"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 w:rsidR="00D95A2D"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 w:rsidR="00D95A2D"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 w:rsidR="00D95A2D"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 w:rsidR="00D95A2D"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 w:rsidR="00D95A2D">
        <w:rPr>
          <w:rFonts w:ascii="Arial" w:hAnsi="Arial" w:cs="Arial"/>
          <w:b w:val="0"/>
          <w:color w:val="000000"/>
          <w:sz w:val="24"/>
          <w:szCs w:val="24"/>
        </w:rPr>
        <w:fldChar w:fldCharType="end"/>
      </w:r>
      <w:bookmarkEnd w:id="31"/>
      <w:r>
        <w:rPr>
          <w:rFonts w:ascii="Arial" w:hAnsi="Arial" w:cs="Arial"/>
          <w:b w:val="0"/>
          <w:color w:val="000000"/>
          <w:sz w:val="24"/>
          <w:szCs w:val="24"/>
        </w:rPr>
        <w:tab/>
      </w:r>
    </w:p>
    <w:p w:rsidR="008E052D" w:rsidRPr="008E052D" w:rsidRDefault="008E052D" w:rsidP="008E052D">
      <w:pPr>
        <w:pStyle w:val="NurText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E052D">
        <w:rPr>
          <w:rFonts w:ascii="Arial" w:hAnsi="Arial" w:cs="Arial"/>
          <w:b w:val="0"/>
          <w:color w:val="000000"/>
          <w:sz w:val="20"/>
          <w:szCs w:val="20"/>
        </w:rPr>
        <w:t>Datum</w:t>
      </w:r>
      <w:r w:rsidRPr="008E052D">
        <w:rPr>
          <w:rFonts w:ascii="Arial" w:hAnsi="Arial" w:cs="Arial"/>
          <w:b w:val="0"/>
          <w:color w:val="000000"/>
          <w:sz w:val="20"/>
          <w:szCs w:val="20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0"/>
          <w:szCs w:val="20"/>
        </w:rPr>
        <w:t>Unterschrift</w:t>
      </w:r>
    </w:p>
    <w:p w:rsidR="008E052D" w:rsidRPr="008E052D" w:rsidRDefault="008E052D" w:rsidP="008E052D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</w:p>
    <w:p w:rsidR="008E052D" w:rsidRDefault="008E052D" w:rsidP="008E052D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noProof/>
          <w:color w:val="00000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320675</wp:posOffset>
                </wp:positionV>
                <wp:extent cx="2028825" cy="0"/>
                <wp:effectExtent l="0" t="0" r="28575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FC6D9" id="Gerader Verbinde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6pt,25.25pt" to="441.3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" strokecolor="black [3040]"/>
            </w:pict>
          </mc:Fallback>
        </mc:AlternateContent>
      </w:r>
    </w:p>
    <w:p w:rsidR="008E052D" w:rsidRPr="008E052D" w:rsidRDefault="00D95A2D" w:rsidP="008E052D">
      <w:pPr>
        <w:pStyle w:val="NurText"/>
        <w:jc w:val="both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2" w:name="Text27"/>
      <w:r>
        <w:rPr>
          <w:rFonts w:ascii="Arial" w:hAnsi="Arial" w:cs="Arial"/>
          <w:b w:val="0"/>
          <w:color w:val="000000"/>
          <w:sz w:val="24"/>
          <w:szCs w:val="24"/>
        </w:rPr>
        <w:instrText xml:space="preserve"> FORMTEXT </w:instrText>
      </w:r>
      <w:r>
        <w:rPr>
          <w:rFonts w:ascii="Arial" w:hAnsi="Arial" w:cs="Arial"/>
          <w:b w:val="0"/>
          <w:color w:val="000000"/>
          <w:sz w:val="24"/>
          <w:szCs w:val="24"/>
        </w:rPr>
      </w:r>
      <w:r>
        <w:rPr>
          <w:rFonts w:ascii="Arial" w:hAnsi="Arial" w:cs="Arial"/>
          <w:b w:val="0"/>
          <w:color w:val="000000"/>
          <w:sz w:val="24"/>
          <w:szCs w:val="24"/>
        </w:rPr>
        <w:fldChar w:fldCharType="separate"/>
      </w:r>
      <w:r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>
        <w:rPr>
          <w:rFonts w:ascii="Arial" w:hAnsi="Arial" w:cs="Arial"/>
          <w:b w:val="0"/>
          <w:noProof/>
          <w:color w:val="000000"/>
          <w:sz w:val="24"/>
          <w:szCs w:val="24"/>
        </w:rPr>
        <w:t> </w:t>
      </w:r>
      <w:r>
        <w:rPr>
          <w:rFonts w:ascii="Arial" w:hAnsi="Arial" w:cs="Arial"/>
          <w:b w:val="0"/>
          <w:color w:val="000000"/>
          <w:sz w:val="24"/>
          <w:szCs w:val="24"/>
        </w:rPr>
        <w:fldChar w:fldCharType="end"/>
      </w:r>
      <w:bookmarkEnd w:id="32"/>
    </w:p>
    <w:p w:rsidR="008E052D" w:rsidRPr="008E052D" w:rsidRDefault="008E052D" w:rsidP="008E052D">
      <w:pPr>
        <w:pStyle w:val="NurText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E052D">
        <w:rPr>
          <w:rFonts w:ascii="Arial" w:hAnsi="Arial" w:cs="Arial"/>
          <w:b w:val="0"/>
          <w:color w:val="000000"/>
          <w:sz w:val="20"/>
          <w:szCs w:val="20"/>
        </w:rPr>
        <w:t>Datum</w:t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E052D">
        <w:rPr>
          <w:rFonts w:ascii="Arial" w:hAnsi="Arial" w:cs="Arial"/>
          <w:b w:val="0"/>
          <w:color w:val="000000"/>
          <w:sz w:val="20"/>
          <w:szCs w:val="20"/>
        </w:rPr>
        <w:t>Unterschrift</w:t>
      </w:r>
    </w:p>
    <w:sectPr w:rsidR="008E052D" w:rsidRPr="008E052D" w:rsidSect="007C51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18" w:right="1191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678" w:rsidRDefault="00746678">
      <w:r>
        <w:separator/>
      </w:r>
    </w:p>
  </w:endnote>
  <w:endnote w:type="continuationSeparator" w:id="0">
    <w:p w:rsidR="00746678" w:rsidRDefault="00746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04" w:rsidRDefault="000839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0A8" w:rsidRDefault="009550A8" w:rsidP="00F646CD">
    <w:pPr>
      <w:pBdr>
        <w:bottom w:val="single" w:sz="12" w:space="1" w:color="auto"/>
      </w:pBdr>
      <w:tabs>
        <w:tab w:val="left" w:pos="1276"/>
      </w:tabs>
      <w:rPr>
        <w:rFonts w:ascii="Arial" w:hAnsi="Arial"/>
        <w:sz w:val="14"/>
        <w:szCs w:val="14"/>
      </w:rPr>
    </w:pPr>
  </w:p>
  <w:p w:rsidR="00F646CD" w:rsidRDefault="00F646CD" w:rsidP="004F70D1">
    <w:pPr>
      <w:tabs>
        <w:tab w:val="left" w:pos="1276"/>
      </w:tabs>
      <w:jc w:val="center"/>
      <w:rPr>
        <w:rFonts w:ascii="Arial" w:hAnsi="Arial"/>
        <w:sz w:val="14"/>
        <w:szCs w:val="14"/>
      </w:rPr>
    </w:pPr>
    <w:r>
      <w:rPr>
        <w:rFonts w:ascii="Arial" w:hAnsi="Arial"/>
        <w:sz w:val="14"/>
        <w:szCs w:val="14"/>
      </w:rPr>
      <w:t xml:space="preserve">Sprechstunden: </w:t>
    </w:r>
    <w:r>
      <w:rPr>
        <w:rFonts w:ascii="Arial" w:hAnsi="Arial"/>
        <w:sz w:val="14"/>
        <w:szCs w:val="14"/>
      </w:rPr>
      <w:tab/>
      <w:t>Mo.-Fr. 08-12 Uhr, Mo.-Mi.14-16 Uhr, Do. 14-1</w:t>
    </w:r>
    <w:r w:rsidR="001971C3">
      <w:rPr>
        <w:rFonts w:ascii="Arial" w:hAnsi="Arial"/>
        <w:sz w:val="14"/>
        <w:szCs w:val="14"/>
      </w:rPr>
      <w:t>8:30 Uhr</w:t>
    </w:r>
  </w:p>
  <w:p w:rsidR="00F646CD" w:rsidRDefault="00F646CD" w:rsidP="004F70D1">
    <w:pPr>
      <w:tabs>
        <w:tab w:val="left" w:pos="1276"/>
      </w:tabs>
      <w:jc w:val="center"/>
      <w:rPr>
        <w:rFonts w:ascii="Arial" w:hAnsi="Arial"/>
        <w:sz w:val="14"/>
        <w:szCs w:val="14"/>
      </w:rPr>
    </w:pPr>
  </w:p>
  <w:p w:rsidR="004F70D1" w:rsidRDefault="00F646CD" w:rsidP="004F70D1">
    <w:pPr>
      <w:tabs>
        <w:tab w:val="left" w:pos="1276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>Gläubiger-Identifikationsnummer: DE</w:t>
    </w:r>
    <w:r w:rsidR="00E755EA">
      <w:rPr>
        <w:rFonts w:ascii="Arial" w:hAnsi="Arial"/>
        <w:sz w:val="12"/>
        <w:szCs w:val="12"/>
      </w:rPr>
      <w:t>58ZZZ00000160721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>Kontakt</w:t>
    </w:r>
  </w:p>
  <w:p w:rsidR="00F646CD" w:rsidRPr="007C51F6" w:rsidRDefault="001971C3" w:rsidP="004F70D1">
    <w:pPr>
      <w:tabs>
        <w:tab w:val="left" w:pos="1276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>N</w:t>
    </w:r>
    <w:r w:rsidR="00F646CD" w:rsidRPr="007C51F6">
      <w:rPr>
        <w:rFonts w:ascii="Arial" w:hAnsi="Arial"/>
        <w:sz w:val="12"/>
        <w:szCs w:val="12"/>
      </w:rPr>
      <w:t>assauische Sparkasse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 xml:space="preserve">Verbandsgemeinde Aar-Einrich                                   </w:t>
    </w:r>
  </w:p>
  <w:p w:rsidR="00F646CD" w:rsidRPr="007C51F6" w:rsidRDefault="00F646CD" w:rsidP="004F70D1">
    <w:pPr>
      <w:tabs>
        <w:tab w:val="left" w:pos="540"/>
      </w:tabs>
      <w:rPr>
        <w:rFonts w:ascii="Arial" w:hAnsi="Arial" w:cs="Arial"/>
        <w:sz w:val="12"/>
        <w:szCs w:val="12"/>
      </w:rPr>
    </w:pPr>
    <w:r w:rsidRPr="007C51F6">
      <w:rPr>
        <w:rFonts w:ascii="Arial" w:hAnsi="Arial" w:cs="Arial"/>
        <w:sz w:val="12"/>
        <w:szCs w:val="12"/>
      </w:rPr>
      <w:t>IBAN: DE76 5105 0015 0604 0147 00   SWIFT-BIC: NASSDE55XXX</w:t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  <w:t>Burgstraße 1</w:t>
    </w:r>
  </w:p>
  <w:p w:rsidR="007C51F6" w:rsidRPr="007C51F6" w:rsidRDefault="004E5B96" w:rsidP="004F70D1">
    <w:pPr>
      <w:tabs>
        <w:tab w:val="left" w:pos="540"/>
      </w:tabs>
      <w:rPr>
        <w:rFonts w:ascii="Arial" w:hAnsi="Arial"/>
        <w:sz w:val="12"/>
        <w:szCs w:val="12"/>
      </w:rPr>
    </w:pPr>
    <w:r w:rsidRPr="004E5B96">
      <w:rPr>
        <w:rFonts w:ascii="Arial" w:hAnsi="Arial"/>
        <w:sz w:val="12"/>
        <w:szCs w:val="12"/>
      </w:rPr>
      <w:t>IBAN</w:t>
    </w:r>
    <w:r>
      <w:rPr>
        <w:rFonts w:ascii="Arial" w:hAnsi="Arial"/>
        <w:sz w:val="12"/>
        <w:szCs w:val="12"/>
      </w:rPr>
      <w:t>:</w:t>
    </w:r>
    <w:r w:rsidRPr="004E5B96">
      <w:rPr>
        <w:rFonts w:ascii="Arial" w:hAnsi="Arial"/>
        <w:sz w:val="12"/>
        <w:szCs w:val="12"/>
      </w:rPr>
      <w:t xml:space="preserve"> DE85 5105 0015 0606 0269 00   SWIFT</w:t>
    </w:r>
    <w:r>
      <w:rPr>
        <w:rFonts w:ascii="Arial" w:hAnsi="Arial"/>
        <w:sz w:val="12"/>
        <w:szCs w:val="12"/>
      </w:rPr>
      <w:t>-</w:t>
    </w:r>
    <w:r w:rsidRPr="004E5B96">
      <w:rPr>
        <w:rFonts w:ascii="Arial" w:hAnsi="Arial"/>
        <w:sz w:val="12"/>
        <w:szCs w:val="12"/>
      </w:rPr>
      <w:t>BIC</w:t>
    </w:r>
    <w:r>
      <w:rPr>
        <w:rFonts w:ascii="Arial" w:hAnsi="Arial"/>
        <w:sz w:val="12"/>
        <w:szCs w:val="12"/>
      </w:rPr>
      <w:t>:</w:t>
    </w:r>
    <w:r w:rsidRPr="004E5B96">
      <w:rPr>
        <w:rFonts w:ascii="Arial" w:hAnsi="Arial"/>
        <w:sz w:val="12"/>
        <w:szCs w:val="12"/>
      </w:rPr>
      <w:t xml:space="preserve"> NASSDE55XXX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 xml:space="preserve">56368 Katzenelnbogen  </w:t>
    </w:r>
  </w:p>
  <w:p w:rsidR="004F70D1" w:rsidRPr="007C51F6" w:rsidRDefault="004E5B96" w:rsidP="004F70D1">
    <w:pPr>
      <w:tabs>
        <w:tab w:val="left" w:pos="540"/>
      </w:tabs>
      <w:rPr>
        <w:rFonts w:ascii="Arial" w:hAnsi="Arial"/>
        <w:sz w:val="12"/>
        <w:szCs w:val="12"/>
      </w:rPr>
    </w:pPr>
    <w:r>
      <w:rPr>
        <w:rFonts w:ascii="Arial" w:hAnsi="Arial"/>
        <w:sz w:val="12"/>
        <w:szCs w:val="12"/>
      </w:rPr>
      <w:t>V</w:t>
    </w:r>
    <w:r w:rsidR="00F646CD" w:rsidRPr="007C51F6">
      <w:rPr>
        <w:rFonts w:ascii="Arial" w:hAnsi="Arial"/>
        <w:sz w:val="12"/>
        <w:szCs w:val="12"/>
      </w:rPr>
      <w:t>olksbank Rhein-Lahn</w:t>
    </w:r>
    <w:r w:rsidR="00064AC1" w:rsidRPr="007C51F6">
      <w:rPr>
        <w:rFonts w:ascii="Arial" w:hAnsi="Arial"/>
        <w:sz w:val="12"/>
        <w:szCs w:val="12"/>
      </w:rPr>
      <w:t>-Limburg</w:t>
    </w:r>
    <w:r w:rsidR="00F646CD" w:rsidRPr="007C51F6">
      <w:rPr>
        <w:rFonts w:ascii="Arial" w:hAnsi="Arial"/>
        <w:sz w:val="12"/>
        <w:szCs w:val="12"/>
      </w:rPr>
      <w:t xml:space="preserve"> eG</w:t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</w:r>
    <w:r w:rsidR="004F70D1">
      <w:rPr>
        <w:rFonts w:ascii="Arial" w:hAnsi="Arial"/>
        <w:sz w:val="12"/>
        <w:szCs w:val="12"/>
      </w:rPr>
      <w:tab/>
      <w:t>T: 06486 9179-0</w:t>
    </w:r>
    <w:r w:rsidR="004F70D1">
      <w:rPr>
        <w:rFonts w:ascii="Arial" w:hAnsi="Arial"/>
        <w:sz w:val="12"/>
        <w:szCs w:val="12"/>
      </w:rPr>
      <w:tab/>
    </w:r>
  </w:p>
  <w:p w:rsidR="00F646CD" w:rsidRPr="007C51F6" w:rsidRDefault="00083904" w:rsidP="004F70D1">
    <w:pPr>
      <w:shd w:val="clear" w:color="auto" w:fill="FFFFFF"/>
      <w:tabs>
        <w:tab w:val="left" w:pos="540"/>
      </w:tabs>
      <w:rPr>
        <w:rFonts w:ascii="Arial" w:hAnsi="Arial" w:cs="Arial"/>
        <w:sz w:val="12"/>
        <w:szCs w:val="12"/>
      </w:rPr>
    </w:pPr>
    <w:r w:rsidRPr="007C51F6">
      <w:rPr>
        <w:rFonts w:ascii="Arial" w:hAnsi="Arial" w:cs="Arial"/>
        <w:sz w:val="12"/>
        <w:szCs w:val="12"/>
      </w:rPr>
      <w:t>IBAN</w:t>
    </w:r>
    <w:r>
      <w:rPr>
        <w:rFonts w:ascii="Arial" w:hAnsi="Arial" w:cs="Arial"/>
        <w:sz w:val="12"/>
        <w:szCs w:val="12"/>
      </w:rPr>
      <w:t>:</w:t>
    </w:r>
    <w:r w:rsidRPr="007C51F6">
      <w:rPr>
        <w:rFonts w:ascii="Arial" w:hAnsi="Arial" w:cs="Arial"/>
        <w:sz w:val="12"/>
        <w:szCs w:val="12"/>
      </w:rPr>
      <w:t xml:space="preserve"> DE04 5709 2800 0208 7928 06    SWIFT-BIC</w:t>
    </w:r>
    <w:r>
      <w:rPr>
        <w:rFonts w:ascii="Arial" w:hAnsi="Arial" w:cs="Arial"/>
        <w:sz w:val="12"/>
        <w:szCs w:val="12"/>
      </w:rPr>
      <w:t>:</w:t>
    </w:r>
    <w:r w:rsidRPr="007C51F6">
      <w:rPr>
        <w:rFonts w:ascii="Arial" w:hAnsi="Arial" w:cs="Arial"/>
        <w:sz w:val="12"/>
        <w:szCs w:val="12"/>
      </w:rPr>
      <w:t xml:space="preserve"> GENODE51DIE</w:t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  <w:t>F: 06486 9179-199</w:t>
    </w:r>
  </w:p>
  <w:p w:rsidR="007C51F6" w:rsidRPr="007C51F6" w:rsidRDefault="00083904" w:rsidP="004F70D1">
    <w:pPr>
      <w:shd w:val="clear" w:color="auto" w:fill="FFFFFF"/>
      <w:tabs>
        <w:tab w:val="left" w:pos="540"/>
      </w:tabs>
      <w:rPr>
        <w:rFonts w:ascii="Arial" w:hAnsi="Arial"/>
        <w:sz w:val="12"/>
        <w:szCs w:val="12"/>
      </w:rPr>
    </w:pP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</w:r>
    <w:r w:rsidR="004F70D1">
      <w:rPr>
        <w:rFonts w:ascii="Arial" w:hAnsi="Arial" w:cs="Arial"/>
        <w:sz w:val="12"/>
        <w:szCs w:val="12"/>
      </w:rPr>
      <w:tab/>
      <w:t>Email: post@vg-aar-einrich.de</w:t>
    </w:r>
  </w:p>
  <w:p w:rsidR="007C51F6" w:rsidRPr="007C51F6" w:rsidRDefault="007C51F6" w:rsidP="007C51F6">
    <w:pPr>
      <w:tabs>
        <w:tab w:val="left" w:pos="540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ab/>
    </w:r>
    <w:r w:rsidRPr="007C51F6">
      <w:rPr>
        <w:rFonts w:ascii="Arial" w:hAnsi="Arial"/>
        <w:sz w:val="12"/>
        <w:szCs w:val="12"/>
      </w:rPr>
      <w:tab/>
    </w:r>
    <w:r w:rsidRPr="007C51F6">
      <w:rPr>
        <w:rFonts w:ascii="Arial" w:hAnsi="Arial"/>
        <w:sz w:val="12"/>
        <w:szCs w:val="12"/>
      </w:rPr>
      <w:tab/>
    </w:r>
  </w:p>
  <w:p w:rsidR="007C51F6" w:rsidRPr="007C51F6" w:rsidRDefault="007C51F6" w:rsidP="007C51F6">
    <w:pPr>
      <w:tabs>
        <w:tab w:val="left" w:pos="540"/>
      </w:tabs>
      <w:rPr>
        <w:rFonts w:ascii="Arial" w:hAnsi="Arial"/>
        <w:sz w:val="12"/>
        <w:szCs w:val="12"/>
      </w:rPr>
    </w:pPr>
    <w:r w:rsidRPr="007C51F6">
      <w:rPr>
        <w:rFonts w:ascii="Arial" w:hAnsi="Arial"/>
        <w:sz w:val="12"/>
        <w:szCs w:val="12"/>
      </w:rPr>
      <w:tab/>
      <w:t xml:space="preserve">         </w:t>
    </w:r>
  </w:p>
  <w:p w:rsidR="00F8613B" w:rsidRPr="007C51F6" w:rsidRDefault="007C51F6" w:rsidP="007C51F6">
    <w:pPr>
      <w:tabs>
        <w:tab w:val="left" w:pos="540"/>
      </w:tabs>
      <w:rPr>
        <w:rFonts w:ascii="Arial" w:hAnsi="Arial" w:cs="Arial"/>
        <w:sz w:val="12"/>
        <w:szCs w:val="12"/>
      </w:rPr>
    </w:pPr>
    <w:r w:rsidRPr="007C51F6">
      <w:rPr>
        <w:rFonts w:ascii="Arial" w:hAnsi="Arial"/>
        <w:sz w:val="12"/>
        <w:szCs w:val="12"/>
      </w:rPr>
      <w:tab/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04" w:rsidRDefault="000839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678" w:rsidRDefault="00746678">
      <w:r>
        <w:separator/>
      </w:r>
    </w:p>
  </w:footnote>
  <w:footnote w:type="continuationSeparator" w:id="0">
    <w:p w:rsidR="00746678" w:rsidRDefault="00746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04" w:rsidRDefault="0008390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04" w:rsidRDefault="0008390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04" w:rsidRDefault="0008390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A1663"/>
    <w:multiLevelType w:val="hybridMultilevel"/>
    <w:tmpl w:val="29064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17E4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E730635"/>
    <w:multiLevelType w:val="hybridMultilevel"/>
    <w:tmpl w:val="146A6392"/>
    <w:lvl w:ilvl="0" w:tplc="E86AA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fBCI0sUCFb5xoiML7yhimfTPdfzWXAcURmBt7sS3E/1bRqNjosB6oxVFiKA9L4EZ2JD4feLyzrknFOCD9NNWQ==" w:salt="LcyJd8uxmPpfuF5HG4iSOA==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678"/>
    <w:rsid w:val="00007BEC"/>
    <w:rsid w:val="00010BC4"/>
    <w:rsid w:val="00013A61"/>
    <w:rsid w:val="00014135"/>
    <w:rsid w:val="0003121A"/>
    <w:rsid w:val="0003153A"/>
    <w:rsid w:val="00056034"/>
    <w:rsid w:val="00064AC1"/>
    <w:rsid w:val="00067013"/>
    <w:rsid w:val="00070705"/>
    <w:rsid w:val="00080E59"/>
    <w:rsid w:val="00083904"/>
    <w:rsid w:val="000A13D3"/>
    <w:rsid w:val="000A1B9F"/>
    <w:rsid w:val="000B2429"/>
    <w:rsid w:val="000B2441"/>
    <w:rsid w:val="000C03E7"/>
    <w:rsid w:val="000D0786"/>
    <w:rsid w:val="000D7173"/>
    <w:rsid w:val="000D78ED"/>
    <w:rsid w:val="001001AE"/>
    <w:rsid w:val="0010665D"/>
    <w:rsid w:val="00114369"/>
    <w:rsid w:val="0012743C"/>
    <w:rsid w:val="00132B3E"/>
    <w:rsid w:val="00134E9B"/>
    <w:rsid w:val="00150D2A"/>
    <w:rsid w:val="00151F96"/>
    <w:rsid w:val="00155BFF"/>
    <w:rsid w:val="00156CBA"/>
    <w:rsid w:val="001602F5"/>
    <w:rsid w:val="001708E2"/>
    <w:rsid w:val="001774D7"/>
    <w:rsid w:val="00177C1A"/>
    <w:rsid w:val="0019122C"/>
    <w:rsid w:val="0019124F"/>
    <w:rsid w:val="00193331"/>
    <w:rsid w:val="001971C3"/>
    <w:rsid w:val="001B4370"/>
    <w:rsid w:val="001B607B"/>
    <w:rsid w:val="001C082C"/>
    <w:rsid w:val="001E05F5"/>
    <w:rsid w:val="001E553C"/>
    <w:rsid w:val="001F326C"/>
    <w:rsid w:val="001F4680"/>
    <w:rsid w:val="001F5391"/>
    <w:rsid w:val="00210D70"/>
    <w:rsid w:val="00221B3B"/>
    <w:rsid w:val="00223FE1"/>
    <w:rsid w:val="00231A1F"/>
    <w:rsid w:val="0023763E"/>
    <w:rsid w:val="00237B2F"/>
    <w:rsid w:val="00254416"/>
    <w:rsid w:val="00255E55"/>
    <w:rsid w:val="00270901"/>
    <w:rsid w:val="00270C06"/>
    <w:rsid w:val="00275E86"/>
    <w:rsid w:val="0029144C"/>
    <w:rsid w:val="002921D0"/>
    <w:rsid w:val="00296C68"/>
    <w:rsid w:val="002A16DB"/>
    <w:rsid w:val="002B2291"/>
    <w:rsid w:val="002B7F18"/>
    <w:rsid w:val="002D54EA"/>
    <w:rsid w:val="002D5F99"/>
    <w:rsid w:val="002E2CDC"/>
    <w:rsid w:val="002F11D9"/>
    <w:rsid w:val="00300696"/>
    <w:rsid w:val="00303FED"/>
    <w:rsid w:val="0031148C"/>
    <w:rsid w:val="00323B85"/>
    <w:rsid w:val="00326369"/>
    <w:rsid w:val="00326922"/>
    <w:rsid w:val="00330303"/>
    <w:rsid w:val="00333D8A"/>
    <w:rsid w:val="00334605"/>
    <w:rsid w:val="00343F34"/>
    <w:rsid w:val="00361847"/>
    <w:rsid w:val="003631D4"/>
    <w:rsid w:val="00394B66"/>
    <w:rsid w:val="00395058"/>
    <w:rsid w:val="003A5C91"/>
    <w:rsid w:val="003B4B21"/>
    <w:rsid w:val="003B781D"/>
    <w:rsid w:val="003C2085"/>
    <w:rsid w:val="003C3718"/>
    <w:rsid w:val="003D2FDC"/>
    <w:rsid w:val="003E5331"/>
    <w:rsid w:val="003E71CC"/>
    <w:rsid w:val="003F2AEE"/>
    <w:rsid w:val="003F6E57"/>
    <w:rsid w:val="0040363B"/>
    <w:rsid w:val="00407DB3"/>
    <w:rsid w:val="00424DB0"/>
    <w:rsid w:val="00425B99"/>
    <w:rsid w:val="004270D6"/>
    <w:rsid w:val="0043690A"/>
    <w:rsid w:val="00437E2F"/>
    <w:rsid w:val="00441517"/>
    <w:rsid w:val="004507A6"/>
    <w:rsid w:val="00455483"/>
    <w:rsid w:val="00462303"/>
    <w:rsid w:val="00464A8B"/>
    <w:rsid w:val="00474CD1"/>
    <w:rsid w:val="00475BE9"/>
    <w:rsid w:val="00477CA8"/>
    <w:rsid w:val="00477DD9"/>
    <w:rsid w:val="004805D0"/>
    <w:rsid w:val="004908D2"/>
    <w:rsid w:val="004A7036"/>
    <w:rsid w:val="004B491D"/>
    <w:rsid w:val="004D3BE5"/>
    <w:rsid w:val="004D7AEB"/>
    <w:rsid w:val="004E5B96"/>
    <w:rsid w:val="004F0A9A"/>
    <w:rsid w:val="004F14AC"/>
    <w:rsid w:val="004F70D1"/>
    <w:rsid w:val="00503E2C"/>
    <w:rsid w:val="00504225"/>
    <w:rsid w:val="00511A88"/>
    <w:rsid w:val="005212DE"/>
    <w:rsid w:val="00534E59"/>
    <w:rsid w:val="00541F4F"/>
    <w:rsid w:val="005425C7"/>
    <w:rsid w:val="00544DC1"/>
    <w:rsid w:val="00546408"/>
    <w:rsid w:val="00564909"/>
    <w:rsid w:val="00573A48"/>
    <w:rsid w:val="00577C47"/>
    <w:rsid w:val="00584608"/>
    <w:rsid w:val="005857F6"/>
    <w:rsid w:val="00590BEF"/>
    <w:rsid w:val="005A274E"/>
    <w:rsid w:val="005C05DD"/>
    <w:rsid w:val="005C60AF"/>
    <w:rsid w:val="005C7607"/>
    <w:rsid w:val="005D0632"/>
    <w:rsid w:val="005E12BF"/>
    <w:rsid w:val="005E273E"/>
    <w:rsid w:val="005E7576"/>
    <w:rsid w:val="005F7DA2"/>
    <w:rsid w:val="00607F08"/>
    <w:rsid w:val="0061114A"/>
    <w:rsid w:val="006126EC"/>
    <w:rsid w:val="00625AAC"/>
    <w:rsid w:val="00627180"/>
    <w:rsid w:val="00632622"/>
    <w:rsid w:val="006431B5"/>
    <w:rsid w:val="00644687"/>
    <w:rsid w:val="0065085C"/>
    <w:rsid w:val="00654F25"/>
    <w:rsid w:val="00666A58"/>
    <w:rsid w:val="0067316F"/>
    <w:rsid w:val="00674449"/>
    <w:rsid w:val="00676B00"/>
    <w:rsid w:val="0067748C"/>
    <w:rsid w:val="00682E0C"/>
    <w:rsid w:val="0068405C"/>
    <w:rsid w:val="00685923"/>
    <w:rsid w:val="00685F60"/>
    <w:rsid w:val="0069119E"/>
    <w:rsid w:val="0069623C"/>
    <w:rsid w:val="006963CA"/>
    <w:rsid w:val="006B1F3C"/>
    <w:rsid w:val="006C073B"/>
    <w:rsid w:val="006C1998"/>
    <w:rsid w:val="00702CC5"/>
    <w:rsid w:val="00706371"/>
    <w:rsid w:val="00717FA0"/>
    <w:rsid w:val="00733484"/>
    <w:rsid w:val="00734F98"/>
    <w:rsid w:val="00743334"/>
    <w:rsid w:val="00746678"/>
    <w:rsid w:val="007506CE"/>
    <w:rsid w:val="00751FA4"/>
    <w:rsid w:val="00753429"/>
    <w:rsid w:val="007577CE"/>
    <w:rsid w:val="007660D1"/>
    <w:rsid w:val="007672CC"/>
    <w:rsid w:val="00773EDA"/>
    <w:rsid w:val="00776347"/>
    <w:rsid w:val="0078664F"/>
    <w:rsid w:val="007906F3"/>
    <w:rsid w:val="00791649"/>
    <w:rsid w:val="007A0928"/>
    <w:rsid w:val="007A2779"/>
    <w:rsid w:val="007A3235"/>
    <w:rsid w:val="007C12E8"/>
    <w:rsid w:val="007C51F6"/>
    <w:rsid w:val="007E0DCA"/>
    <w:rsid w:val="007E2F03"/>
    <w:rsid w:val="008051BA"/>
    <w:rsid w:val="0080705D"/>
    <w:rsid w:val="008073A4"/>
    <w:rsid w:val="008119C3"/>
    <w:rsid w:val="00814396"/>
    <w:rsid w:val="00816596"/>
    <w:rsid w:val="00821C2D"/>
    <w:rsid w:val="0083127A"/>
    <w:rsid w:val="00840659"/>
    <w:rsid w:val="00843C3B"/>
    <w:rsid w:val="0084433E"/>
    <w:rsid w:val="00845027"/>
    <w:rsid w:val="00845851"/>
    <w:rsid w:val="00851548"/>
    <w:rsid w:val="00854378"/>
    <w:rsid w:val="00861E41"/>
    <w:rsid w:val="008722B0"/>
    <w:rsid w:val="0088601C"/>
    <w:rsid w:val="00886684"/>
    <w:rsid w:val="008949FB"/>
    <w:rsid w:val="008A3AD8"/>
    <w:rsid w:val="008B33BF"/>
    <w:rsid w:val="008C0438"/>
    <w:rsid w:val="008C4122"/>
    <w:rsid w:val="008D680C"/>
    <w:rsid w:val="008E052D"/>
    <w:rsid w:val="008E661D"/>
    <w:rsid w:val="008E74D3"/>
    <w:rsid w:val="008F2953"/>
    <w:rsid w:val="00914248"/>
    <w:rsid w:val="009220BE"/>
    <w:rsid w:val="009221E6"/>
    <w:rsid w:val="00926232"/>
    <w:rsid w:val="00932088"/>
    <w:rsid w:val="00941D9E"/>
    <w:rsid w:val="009550A8"/>
    <w:rsid w:val="009562A2"/>
    <w:rsid w:val="00974453"/>
    <w:rsid w:val="00975771"/>
    <w:rsid w:val="00976343"/>
    <w:rsid w:val="0098123A"/>
    <w:rsid w:val="0098395D"/>
    <w:rsid w:val="009971CC"/>
    <w:rsid w:val="009A12A8"/>
    <w:rsid w:val="009A33DF"/>
    <w:rsid w:val="009A4204"/>
    <w:rsid w:val="009C50B5"/>
    <w:rsid w:val="009C56C6"/>
    <w:rsid w:val="009C7C0C"/>
    <w:rsid w:val="009D157A"/>
    <w:rsid w:val="009E3971"/>
    <w:rsid w:val="009E3B0D"/>
    <w:rsid w:val="009E4F5B"/>
    <w:rsid w:val="009E5013"/>
    <w:rsid w:val="009F0C79"/>
    <w:rsid w:val="00A02A64"/>
    <w:rsid w:val="00A06A69"/>
    <w:rsid w:val="00A16C46"/>
    <w:rsid w:val="00A16D12"/>
    <w:rsid w:val="00A20802"/>
    <w:rsid w:val="00A26681"/>
    <w:rsid w:val="00A52F0A"/>
    <w:rsid w:val="00A55B84"/>
    <w:rsid w:val="00A81CF6"/>
    <w:rsid w:val="00A876B2"/>
    <w:rsid w:val="00A907F8"/>
    <w:rsid w:val="00AC14D5"/>
    <w:rsid w:val="00AD6C9A"/>
    <w:rsid w:val="00AD7582"/>
    <w:rsid w:val="00AF161F"/>
    <w:rsid w:val="00B00F4F"/>
    <w:rsid w:val="00B05B13"/>
    <w:rsid w:val="00B21CD3"/>
    <w:rsid w:val="00B640F3"/>
    <w:rsid w:val="00B72AB0"/>
    <w:rsid w:val="00BA0EE3"/>
    <w:rsid w:val="00BA2DCB"/>
    <w:rsid w:val="00BB3F65"/>
    <w:rsid w:val="00BC01A0"/>
    <w:rsid w:val="00BC5DF6"/>
    <w:rsid w:val="00BC7021"/>
    <w:rsid w:val="00BD2350"/>
    <w:rsid w:val="00BE2E14"/>
    <w:rsid w:val="00BE56CC"/>
    <w:rsid w:val="00BE577D"/>
    <w:rsid w:val="00BE79EF"/>
    <w:rsid w:val="00BF4ACD"/>
    <w:rsid w:val="00C03485"/>
    <w:rsid w:val="00C1405C"/>
    <w:rsid w:val="00C20279"/>
    <w:rsid w:val="00C2564B"/>
    <w:rsid w:val="00C3077B"/>
    <w:rsid w:val="00C33100"/>
    <w:rsid w:val="00C37BB1"/>
    <w:rsid w:val="00C50153"/>
    <w:rsid w:val="00C602CD"/>
    <w:rsid w:val="00C618E3"/>
    <w:rsid w:val="00C6601C"/>
    <w:rsid w:val="00C667D5"/>
    <w:rsid w:val="00C72DD2"/>
    <w:rsid w:val="00C73F14"/>
    <w:rsid w:val="00C73F35"/>
    <w:rsid w:val="00C85D46"/>
    <w:rsid w:val="00C9686F"/>
    <w:rsid w:val="00CA52A4"/>
    <w:rsid w:val="00CB79D8"/>
    <w:rsid w:val="00CC5BFB"/>
    <w:rsid w:val="00CD7AAF"/>
    <w:rsid w:val="00CE5068"/>
    <w:rsid w:val="00D0672F"/>
    <w:rsid w:val="00D20EEF"/>
    <w:rsid w:val="00D42222"/>
    <w:rsid w:val="00D507CC"/>
    <w:rsid w:val="00D51B5F"/>
    <w:rsid w:val="00D53441"/>
    <w:rsid w:val="00D60892"/>
    <w:rsid w:val="00D61A12"/>
    <w:rsid w:val="00D80CDA"/>
    <w:rsid w:val="00D8141D"/>
    <w:rsid w:val="00D81C00"/>
    <w:rsid w:val="00D825A6"/>
    <w:rsid w:val="00D84E9F"/>
    <w:rsid w:val="00D95A2D"/>
    <w:rsid w:val="00DA0A67"/>
    <w:rsid w:val="00DA3D19"/>
    <w:rsid w:val="00DB2D68"/>
    <w:rsid w:val="00DB5EF1"/>
    <w:rsid w:val="00DB7E01"/>
    <w:rsid w:val="00DE15B9"/>
    <w:rsid w:val="00DF1CA7"/>
    <w:rsid w:val="00E1655E"/>
    <w:rsid w:val="00E22768"/>
    <w:rsid w:val="00E2690C"/>
    <w:rsid w:val="00E3764C"/>
    <w:rsid w:val="00E424BE"/>
    <w:rsid w:val="00E47215"/>
    <w:rsid w:val="00E51025"/>
    <w:rsid w:val="00E51843"/>
    <w:rsid w:val="00E550AC"/>
    <w:rsid w:val="00E56307"/>
    <w:rsid w:val="00E608B5"/>
    <w:rsid w:val="00E6572B"/>
    <w:rsid w:val="00E658F7"/>
    <w:rsid w:val="00E66ECD"/>
    <w:rsid w:val="00E719F6"/>
    <w:rsid w:val="00E755EA"/>
    <w:rsid w:val="00E7633D"/>
    <w:rsid w:val="00E931E9"/>
    <w:rsid w:val="00E975A3"/>
    <w:rsid w:val="00E97E52"/>
    <w:rsid w:val="00EA1017"/>
    <w:rsid w:val="00EB41CF"/>
    <w:rsid w:val="00ED5CAC"/>
    <w:rsid w:val="00ED7DCA"/>
    <w:rsid w:val="00EE0CE0"/>
    <w:rsid w:val="00F27C85"/>
    <w:rsid w:val="00F346D7"/>
    <w:rsid w:val="00F42C22"/>
    <w:rsid w:val="00F46385"/>
    <w:rsid w:val="00F55D25"/>
    <w:rsid w:val="00F646CD"/>
    <w:rsid w:val="00F8613B"/>
    <w:rsid w:val="00F8618D"/>
    <w:rsid w:val="00F86ABD"/>
    <w:rsid w:val="00FA7E2A"/>
    <w:rsid w:val="00FB5754"/>
    <w:rsid w:val="00FB69DE"/>
    <w:rsid w:val="00FB6F47"/>
    <w:rsid w:val="00FD0F68"/>
    <w:rsid w:val="00FD16D0"/>
    <w:rsid w:val="00FD29E8"/>
    <w:rsid w:val="00FD4124"/>
    <w:rsid w:val="00FE2940"/>
    <w:rsid w:val="00FE6B2F"/>
    <w:rsid w:val="00FE6FF8"/>
    <w:rsid w:val="00FF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5:docId w15:val="{DBA3139E-407B-4E30-BE41-FB8D84E92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613B"/>
    <w:rPr>
      <w:sz w:val="24"/>
    </w:rPr>
  </w:style>
  <w:style w:type="paragraph" w:styleId="berschrift2">
    <w:name w:val="heading 2"/>
    <w:basedOn w:val="Standard"/>
    <w:next w:val="Standard"/>
    <w:qFormat/>
    <w:rsid w:val="00F86A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8613B"/>
    <w:rPr>
      <w:color w:val="0000FF"/>
      <w:u w:val="single"/>
    </w:rPr>
  </w:style>
  <w:style w:type="paragraph" w:styleId="Sprechblasentext">
    <w:name w:val="Balloon Text"/>
    <w:basedOn w:val="Standard"/>
    <w:semiHidden/>
    <w:rsid w:val="00F8613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8613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8613B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F86ABD"/>
    <w:pPr>
      <w:jc w:val="both"/>
    </w:pPr>
    <w:rPr>
      <w:rFonts w:ascii="Comic Sans MS" w:hAnsi="Comic Sans MS"/>
      <w:sz w:val="20"/>
    </w:rPr>
  </w:style>
  <w:style w:type="paragraph" w:styleId="NurText">
    <w:name w:val="Plain Text"/>
    <w:basedOn w:val="Standard"/>
    <w:link w:val="NurTextZchn"/>
    <w:uiPriority w:val="99"/>
    <w:unhideWhenUsed/>
    <w:rsid w:val="00FB69DE"/>
    <w:rPr>
      <w:rFonts w:ascii="Calibri" w:eastAsia="Calibri" w:hAnsi="Calibri"/>
      <w:b/>
      <w:color w:val="002060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FB69DE"/>
    <w:rPr>
      <w:rFonts w:ascii="Calibri" w:eastAsia="Calibri" w:hAnsi="Calibri"/>
      <w:b/>
      <w:color w:val="002060"/>
      <w:sz w:val="22"/>
      <w:szCs w:val="21"/>
      <w:lang w:eastAsia="en-US"/>
    </w:rPr>
  </w:style>
  <w:style w:type="table" w:styleId="Tabellenraster">
    <w:name w:val="Table Grid"/>
    <w:basedOn w:val="NormaleTabelle"/>
    <w:uiPriority w:val="59"/>
    <w:rsid w:val="00270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D78E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8E05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kratz\AppData\Local\Microsoft\Windows\INetCache\Content.Outlook\U3KVGVOA\Briefbogen%20Aar%20Einri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ACBC7-67D4-4D21-B95D-85213A7AE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 Aar Einrich</Template>
  <TotalTime>0</TotalTime>
  <Pages>1</Pages>
  <Words>140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Verbandsgemeinde Hahnstätten</Company>
  <LinksUpToDate>false</LinksUpToDate>
  <CharactersWithSpaces>1024</CharactersWithSpaces>
  <SharedDoc>false</SharedDoc>
  <HLinks>
    <vt:vector size="12" baseType="variant">
      <vt:variant>
        <vt:i4>983114</vt:i4>
      </vt:variant>
      <vt:variant>
        <vt:i4>3</vt:i4>
      </vt:variant>
      <vt:variant>
        <vt:i4>0</vt:i4>
      </vt:variant>
      <vt:variant>
        <vt:i4>5</vt:i4>
      </vt:variant>
      <vt:variant>
        <vt:lpwstr>http://www.vg-aar-einrich.de/</vt:lpwstr>
      </vt:variant>
      <vt:variant>
        <vt:lpwstr/>
      </vt:variant>
      <vt:variant>
        <vt:i4>3866640</vt:i4>
      </vt:variant>
      <vt:variant>
        <vt:i4>0</vt:i4>
      </vt:variant>
      <vt:variant>
        <vt:i4>0</vt:i4>
      </vt:variant>
      <vt:variant>
        <vt:i4>5</vt:i4>
      </vt:variant>
      <vt:variant>
        <vt:lpwstr>mailto:post@vg-aar-einrich.de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Kratz, Katja</dc:creator>
  <cp:lastModifiedBy>Ohl, Melanie</cp:lastModifiedBy>
  <cp:revision>10</cp:revision>
  <cp:lastPrinted>2024-01-15T06:53:00Z</cp:lastPrinted>
  <dcterms:created xsi:type="dcterms:W3CDTF">2021-03-02T09:45:00Z</dcterms:created>
  <dcterms:modified xsi:type="dcterms:W3CDTF">2024-01-15T07:10:00Z</dcterms:modified>
</cp:coreProperties>
</file>